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B18F0" w14:textId="77777777" w:rsidR="001C57F6" w:rsidRPr="00E67E67" w:rsidRDefault="001C57F6" w:rsidP="00CB012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sz w:val="20"/>
          <w:szCs w:val="20"/>
        </w:rPr>
      </w:pPr>
    </w:p>
    <w:p w14:paraId="40A6B995" w14:textId="77777777" w:rsidR="00EF53C7" w:rsidRDefault="00EF53C7" w:rsidP="001C57F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smallCaps/>
          <w:sz w:val="28"/>
          <w:szCs w:val="28"/>
        </w:rPr>
      </w:pPr>
      <w:r>
        <w:rPr>
          <w:rStyle w:val="normaltextrun"/>
          <w:rFonts w:ascii="Calibri" w:hAnsi="Calibri" w:cs="Calibri"/>
          <w:b/>
          <w:smallCaps/>
          <w:sz w:val="28"/>
          <w:szCs w:val="28"/>
        </w:rPr>
        <w:t>SSBCI Loan TA Program</w:t>
      </w:r>
    </w:p>
    <w:p w14:paraId="2CF393FE" w14:textId="1AE790B2" w:rsidR="001C57F6" w:rsidRPr="00857664" w:rsidRDefault="001C57F6" w:rsidP="001C57F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mallCaps/>
          <w:sz w:val="28"/>
          <w:szCs w:val="28"/>
        </w:rPr>
      </w:pPr>
      <w:r w:rsidRPr="00857664">
        <w:rPr>
          <w:rStyle w:val="normaltextrun"/>
          <w:rFonts w:ascii="Calibri" w:hAnsi="Calibri" w:cs="Calibri"/>
          <w:b/>
          <w:smallCaps/>
          <w:sz w:val="28"/>
          <w:szCs w:val="28"/>
        </w:rPr>
        <w:t>Proof of Partnership Cover Sheet</w:t>
      </w:r>
      <w:r w:rsidRPr="00857664">
        <w:rPr>
          <w:rStyle w:val="eop"/>
          <w:rFonts w:ascii="Calibri" w:hAnsi="Calibri" w:cs="Calibri"/>
          <w:smallCaps/>
          <w:sz w:val="28"/>
          <w:szCs w:val="28"/>
        </w:rPr>
        <w:t> </w:t>
      </w:r>
    </w:p>
    <w:p w14:paraId="17813983" w14:textId="77777777" w:rsidR="001C57F6" w:rsidRPr="00962E56" w:rsidRDefault="001C57F6" w:rsidP="001C57F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E67E67">
        <w:rPr>
          <w:rStyle w:val="eop"/>
          <w:rFonts w:ascii="Calibri" w:hAnsi="Calibri" w:cs="Calibri"/>
          <w:sz w:val="20"/>
          <w:szCs w:val="20"/>
        </w:rPr>
        <w:t> </w:t>
      </w:r>
    </w:p>
    <w:p w14:paraId="283E5A16" w14:textId="07585D7F" w:rsidR="001C57F6" w:rsidRPr="00D32011" w:rsidRDefault="001C57F6" w:rsidP="001C57F6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D32011">
        <w:rPr>
          <w:rStyle w:val="normaltextrun"/>
          <w:rFonts w:ascii="Calibri" w:hAnsi="Calibri" w:cs="Calibri"/>
          <w:b/>
          <w:bCs/>
          <w:sz w:val="20"/>
          <w:szCs w:val="20"/>
        </w:rPr>
        <w:t>Directions</w:t>
      </w:r>
      <w:r w:rsidRPr="00D32011">
        <w:rPr>
          <w:rStyle w:val="normaltextrun"/>
          <w:rFonts w:ascii="Calibri" w:hAnsi="Calibri" w:cs="Calibri"/>
          <w:sz w:val="20"/>
          <w:szCs w:val="20"/>
        </w:rPr>
        <w:t xml:space="preserve">: This cover sheet must be </w:t>
      </w:r>
      <w:r w:rsidR="009C325F" w:rsidRPr="00D32011">
        <w:rPr>
          <w:rStyle w:val="normaltextrun"/>
          <w:rFonts w:ascii="Calibri" w:hAnsi="Calibri" w:cs="Calibri"/>
          <w:sz w:val="20"/>
          <w:szCs w:val="20"/>
        </w:rPr>
        <w:t>completed</w:t>
      </w:r>
      <w:r w:rsidRPr="00D32011">
        <w:rPr>
          <w:rStyle w:val="normaltextrun"/>
          <w:rFonts w:ascii="Calibri" w:hAnsi="Calibri" w:cs="Calibri"/>
          <w:sz w:val="20"/>
          <w:szCs w:val="20"/>
        </w:rPr>
        <w:t xml:space="preserve"> for each External Partner</w:t>
      </w:r>
      <w:r w:rsidR="00340E7C" w:rsidRPr="00D32011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="00B81B7E" w:rsidRPr="00D32011">
        <w:rPr>
          <w:rStyle w:val="normaltextrun"/>
          <w:rFonts w:ascii="Calibri" w:hAnsi="Calibri" w:cs="Calibri"/>
          <w:sz w:val="20"/>
          <w:szCs w:val="20"/>
        </w:rPr>
        <w:t xml:space="preserve">working with the Primary applicant to deliver SSBCI TA Services </w:t>
      </w:r>
      <w:r w:rsidRPr="00D32011">
        <w:rPr>
          <w:rStyle w:val="normaltextrun"/>
          <w:rFonts w:ascii="Calibri" w:hAnsi="Calibri" w:cs="Calibri"/>
          <w:sz w:val="20"/>
          <w:szCs w:val="20"/>
        </w:rPr>
        <w:t xml:space="preserve">and </w:t>
      </w:r>
      <w:r w:rsidR="00340E7C" w:rsidRPr="00D32011">
        <w:rPr>
          <w:rStyle w:val="normaltextrun"/>
          <w:rFonts w:ascii="Calibri" w:hAnsi="Calibri" w:cs="Calibri"/>
          <w:sz w:val="20"/>
          <w:szCs w:val="20"/>
        </w:rPr>
        <w:t>attached to any</w:t>
      </w:r>
      <w:r w:rsidR="00840398" w:rsidRPr="00D32011">
        <w:rPr>
          <w:rStyle w:val="normaltextrun"/>
          <w:rFonts w:ascii="Calibri" w:hAnsi="Calibri" w:cs="Calibri"/>
          <w:sz w:val="20"/>
          <w:szCs w:val="20"/>
        </w:rPr>
        <w:t xml:space="preserve"> executed contract or Memorandum of Understanding (MOU)</w:t>
      </w:r>
      <w:r w:rsidR="00105982" w:rsidRPr="00D32011">
        <w:rPr>
          <w:rStyle w:val="normaltextrun"/>
          <w:rFonts w:ascii="Calibri" w:hAnsi="Calibri" w:cs="Calibri"/>
          <w:sz w:val="20"/>
          <w:szCs w:val="20"/>
        </w:rPr>
        <w:t xml:space="preserve">.  </w:t>
      </w:r>
      <w:r w:rsidR="006832F2" w:rsidRPr="00D32011">
        <w:rPr>
          <w:rStyle w:val="normaltextrun"/>
          <w:rFonts w:ascii="Calibri" w:hAnsi="Calibri" w:cs="Calibri"/>
          <w:sz w:val="20"/>
          <w:szCs w:val="20"/>
        </w:rPr>
        <w:t xml:space="preserve">This </w:t>
      </w:r>
      <w:r w:rsidRPr="00D32011">
        <w:rPr>
          <w:rStyle w:val="normaltextrun"/>
          <w:rFonts w:ascii="Calibri" w:hAnsi="Calibri" w:cs="Calibri"/>
          <w:sz w:val="20"/>
          <w:szCs w:val="20"/>
        </w:rPr>
        <w:t xml:space="preserve">Cover Sheet </w:t>
      </w:r>
      <w:r w:rsidR="006832F2" w:rsidRPr="00D32011">
        <w:rPr>
          <w:rStyle w:val="normaltextrun"/>
          <w:rFonts w:ascii="Calibri" w:hAnsi="Calibri" w:cs="Calibri"/>
          <w:sz w:val="20"/>
          <w:szCs w:val="20"/>
        </w:rPr>
        <w:t>should be attached as</w:t>
      </w:r>
      <w:r w:rsidRPr="00D32011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="00F835E6" w:rsidRPr="00D32011">
        <w:rPr>
          <w:rStyle w:val="normaltextrun"/>
          <w:rFonts w:ascii="Calibri" w:hAnsi="Calibri" w:cs="Calibri"/>
          <w:sz w:val="20"/>
          <w:szCs w:val="20"/>
        </w:rPr>
        <w:t xml:space="preserve">the first page, </w:t>
      </w:r>
      <w:r w:rsidRPr="00D32011">
        <w:rPr>
          <w:rStyle w:val="normaltextrun"/>
          <w:rFonts w:ascii="Calibri" w:hAnsi="Calibri" w:cs="Calibri"/>
          <w:sz w:val="20"/>
          <w:szCs w:val="20"/>
        </w:rPr>
        <w:t xml:space="preserve">followed by </w:t>
      </w:r>
      <w:r w:rsidR="00B705D5" w:rsidRPr="00D32011">
        <w:rPr>
          <w:rStyle w:val="normaltextrun"/>
          <w:rFonts w:ascii="Calibri" w:hAnsi="Calibri" w:cs="Calibri"/>
          <w:sz w:val="20"/>
          <w:szCs w:val="20"/>
        </w:rPr>
        <w:t xml:space="preserve">any </w:t>
      </w:r>
      <w:r w:rsidR="00651F55" w:rsidRPr="00D32011">
        <w:rPr>
          <w:rStyle w:val="normaltextrun"/>
          <w:rFonts w:ascii="Calibri" w:hAnsi="Calibri" w:cs="Calibri"/>
          <w:sz w:val="20"/>
          <w:szCs w:val="20"/>
        </w:rPr>
        <w:t>document demonstrating proof of partnership</w:t>
      </w:r>
      <w:r w:rsidRPr="00D32011">
        <w:rPr>
          <w:rStyle w:val="normaltextrun"/>
          <w:rFonts w:ascii="Calibri" w:hAnsi="Calibri" w:cs="Calibri"/>
          <w:sz w:val="20"/>
          <w:szCs w:val="20"/>
        </w:rPr>
        <w:t xml:space="preserve">. All Proof of Partnership cover sheets and supporting documentation should </w:t>
      </w:r>
      <w:r w:rsidR="00DA7F69" w:rsidRPr="00D32011">
        <w:rPr>
          <w:rStyle w:val="normaltextrun"/>
          <w:rFonts w:ascii="Calibri" w:hAnsi="Calibri" w:cs="Calibri"/>
          <w:sz w:val="20"/>
          <w:szCs w:val="20"/>
        </w:rPr>
        <w:t xml:space="preserve">be </w:t>
      </w:r>
      <w:r w:rsidR="002D5725" w:rsidRPr="00D32011">
        <w:rPr>
          <w:rStyle w:val="normaltextrun"/>
          <w:rFonts w:ascii="Calibri" w:hAnsi="Calibri" w:cs="Calibri"/>
          <w:sz w:val="20"/>
          <w:szCs w:val="20"/>
        </w:rPr>
        <w:t>converted to a</w:t>
      </w:r>
      <w:r w:rsidR="005F298A" w:rsidRPr="00D32011">
        <w:rPr>
          <w:rStyle w:val="normaltextrun"/>
          <w:rFonts w:ascii="Calibri" w:hAnsi="Calibri" w:cs="Calibri"/>
          <w:sz w:val="20"/>
          <w:szCs w:val="20"/>
        </w:rPr>
        <w:t xml:space="preserve"> .pdf file</w:t>
      </w:r>
      <w:r w:rsidRPr="00D32011">
        <w:rPr>
          <w:rStyle w:val="normaltextrun"/>
          <w:rFonts w:ascii="Calibri" w:hAnsi="Calibri" w:cs="Calibri"/>
          <w:sz w:val="20"/>
          <w:szCs w:val="20"/>
        </w:rPr>
        <w:t xml:space="preserve"> and submitted via the File Upload option in Smartsheet</w:t>
      </w:r>
      <w:r w:rsidR="005E2F4B" w:rsidRPr="00D32011">
        <w:rPr>
          <w:rStyle w:val="normaltextrun"/>
          <w:rFonts w:ascii="Calibri" w:hAnsi="Calibri" w:cs="Calibri"/>
          <w:sz w:val="20"/>
          <w:szCs w:val="20"/>
        </w:rPr>
        <w:t>, located here (</w:t>
      </w:r>
      <w:r w:rsidR="00D2354D" w:rsidRPr="00D2354D">
        <w:rPr>
          <w:rStyle w:val="normaltextrun"/>
          <w:rFonts w:ascii="Calibri" w:hAnsi="Calibri" w:cs="Calibri"/>
          <w:sz w:val="20"/>
          <w:szCs w:val="20"/>
          <w:u w:val="single"/>
        </w:rPr>
        <w:t>https://app.smartsheet.com/b/form/b0779000b8894141992d79a98464e833</w:t>
      </w:r>
      <w:r w:rsidR="005E2F4B" w:rsidRPr="00D32011">
        <w:rPr>
          <w:rStyle w:val="normaltextrun"/>
          <w:rFonts w:ascii="Calibri" w:hAnsi="Calibri" w:cs="Calibri"/>
          <w:sz w:val="20"/>
          <w:szCs w:val="20"/>
        </w:rPr>
        <w:t xml:space="preserve">), </w:t>
      </w:r>
      <w:r w:rsidR="002D5725" w:rsidRPr="00D32011">
        <w:rPr>
          <w:rStyle w:val="normaltextrun"/>
          <w:rFonts w:ascii="Calibri" w:hAnsi="Calibri" w:cs="Calibri"/>
          <w:sz w:val="20"/>
          <w:szCs w:val="20"/>
        </w:rPr>
        <w:t>titled</w:t>
      </w:r>
      <w:r w:rsidRPr="00D32011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Pr="00D32011">
        <w:rPr>
          <w:rStyle w:val="normaltextrun"/>
          <w:rFonts w:ascii="Calibri" w:hAnsi="Calibri" w:cs="Calibri"/>
          <w:b/>
          <w:i/>
          <w:sz w:val="20"/>
          <w:szCs w:val="20"/>
          <w:u w:val="single"/>
        </w:rPr>
        <w:t>Proof of Partnership Documentation</w:t>
      </w:r>
      <w:r w:rsidRPr="00D32011">
        <w:rPr>
          <w:rStyle w:val="normaltextrun"/>
          <w:rFonts w:ascii="Calibri" w:hAnsi="Calibri" w:cs="Calibri"/>
          <w:b/>
          <w:sz w:val="20"/>
          <w:szCs w:val="20"/>
        </w:rPr>
        <w:t>.</w:t>
      </w:r>
      <w:r w:rsidRPr="00D32011">
        <w:rPr>
          <w:rStyle w:val="eop"/>
          <w:rFonts w:ascii="Calibri" w:hAnsi="Calibri" w:cs="Calibri"/>
          <w:sz w:val="20"/>
          <w:szCs w:val="20"/>
        </w:rPr>
        <w:t> </w:t>
      </w:r>
    </w:p>
    <w:p w14:paraId="7B12C94B" w14:textId="77777777" w:rsidR="001C57F6" w:rsidRPr="00E67E67" w:rsidRDefault="001C57F6" w:rsidP="001C57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E67E67">
        <w:rPr>
          <w:rStyle w:val="eop"/>
          <w:rFonts w:ascii="Calibri" w:hAnsi="Calibri" w:cs="Calibri"/>
          <w:sz w:val="20"/>
          <w:szCs w:val="20"/>
        </w:rPr>
        <w:t> </w:t>
      </w:r>
    </w:p>
    <w:p w14:paraId="1AC13124" w14:textId="00217439" w:rsidR="001C57F6" w:rsidRPr="00227B27" w:rsidRDefault="001C57F6" w:rsidP="00D14BC6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Name of External Partner: </w:t>
      </w:r>
      <w:r w:rsidRPr="00227B27">
        <w:rPr>
          <w:rStyle w:val="eop"/>
          <w:rFonts w:ascii="Calibri" w:hAnsi="Calibri" w:cs="Calibri"/>
          <w:sz w:val="22"/>
          <w:szCs w:val="22"/>
        </w:rPr>
        <w:t> </w:t>
      </w:r>
    </w:p>
    <w:sdt>
      <w:sdtPr>
        <w:rPr>
          <w:rStyle w:val="normaltextrun"/>
          <w:rFonts w:ascii="Calibri" w:hAnsi="Calibri" w:cs="Calibri"/>
          <w:color w:val="808080"/>
          <w:sz w:val="22"/>
          <w:szCs w:val="22"/>
        </w:rPr>
        <w:id w:val="-1493182994"/>
        <w:placeholder>
          <w:docPart w:val="DefaultPlaceholder_-1854013440"/>
        </w:placeholder>
      </w:sdtPr>
      <w:sdtEndPr>
        <w:rPr>
          <w:rStyle w:val="eop"/>
          <w:color w:val="auto"/>
        </w:rPr>
      </w:sdtEndPr>
      <w:sdtContent>
        <w:p w14:paraId="00870554" w14:textId="39141BEB" w:rsidR="001C57F6" w:rsidRPr="00227B27" w:rsidRDefault="001C57F6" w:rsidP="00D14BC6">
          <w:pPr>
            <w:pStyle w:val="paragraph"/>
            <w:spacing w:before="0" w:beforeAutospacing="0" w:after="0" w:afterAutospacing="0"/>
            <w:ind w:firstLine="720"/>
            <w:jc w:val="both"/>
            <w:textAlignment w:val="baseline"/>
            <w:rPr>
              <w:rFonts w:ascii="Segoe UI" w:hAnsi="Segoe UI" w:cs="Segoe UI"/>
              <w:sz w:val="22"/>
              <w:szCs w:val="22"/>
            </w:rPr>
          </w:pPr>
          <w:r w:rsidRPr="00227B27">
            <w:rPr>
              <w:rStyle w:val="normaltextrun"/>
              <w:rFonts w:ascii="Calibri" w:hAnsi="Calibri" w:cs="Calibri"/>
              <w:color w:val="808080"/>
              <w:sz w:val="22"/>
              <w:szCs w:val="22"/>
            </w:rPr>
            <w:t>Click or tap here to enter text.</w:t>
          </w:r>
          <w:r w:rsidRPr="00227B27">
            <w:rPr>
              <w:rStyle w:val="contentcontrolboundarysink"/>
              <w:rFonts w:ascii="Calibri" w:hAnsi="Calibri" w:cs="Calibri"/>
              <w:sz w:val="22"/>
              <w:szCs w:val="22"/>
            </w:rPr>
            <w:t>​</w:t>
          </w:r>
          <w:r w:rsidRPr="00227B27">
            <w:rPr>
              <w:rStyle w:val="eop"/>
              <w:rFonts w:ascii="Calibri" w:hAnsi="Calibri" w:cs="Calibri"/>
              <w:sz w:val="22"/>
              <w:szCs w:val="22"/>
            </w:rPr>
            <w:t> </w:t>
          </w:r>
        </w:p>
      </w:sdtContent>
    </w:sdt>
    <w:p w14:paraId="56E4136C" w14:textId="77777777" w:rsidR="001C57F6" w:rsidRPr="00227B27" w:rsidRDefault="001C57F6" w:rsidP="00D14BC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227B27">
        <w:rPr>
          <w:rStyle w:val="eop"/>
          <w:rFonts w:ascii="Calibri" w:hAnsi="Calibri" w:cs="Calibri"/>
          <w:sz w:val="22"/>
          <w:szCs w:val="22"/>
        </w:rPr>
        <w:t> </w:t>
      </w:r>
    </w:p>
    <w:p w14:paraId="2CF70FB4" w14:textId="7EB0CE93" w:rsidR="004E20E3" w:rsidRPr="00D14BC6" w:rsidRDefault="004E20E3" w:rsidP="00D14BC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D14BC6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Are you a SEDI-owned business?</w:t>
      </w:r>
    </w:p>
    <w:p w14:paraId="1D222F9B" w14:textId="55EE2E46" w:rsidR="004E20E3" w:rsidRPr="00227B27" w:rsidRDefault="00D14BC6" w:rsidP="00D14BC6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="004E20E3" w:rsidRPr="00227B27">
        <w:rPr>
          <w:rFonts w:ascii="Calibri" w:hAnsi="Calibri" w:cs="Calibri"/>
          <w:bCs/>
        </w:rPr>
        <w:fldChar w:fldCharType="begin">
          <w:ffData>
            <w:name w:val="Check7"/>
            <w:enabled/>
            <w:calcOnExit w:val="0"/>
            <w:checkBox>
              <w:size w:val="20"/>
              <w:default w:val="0"/>
            </w:checkBox>
          </w:ffData>
        </w:fldChar>
      </w:r>
      <w:r w:rsidR="004E20E3" w:rsidRPr="00227B27">
        <w:rPr>
          <w:rFonts w:ascii="Calibri" w:hAnsi="Calibri" w:cs="Calibri"/>
          <w:bCs/>
        </w:rPr>
        <w:instrText xml:space="preserve"> FORMCHECKBOX </w:instrText>
      </w:r>
      <w:r w:rsidR="005D5566">
        <w:rPr>
          <w:rFonts w:ascii="Calibri" w:hAnsi="Calibri" w:cs="Calibri"/>
          <w:bCs/>
        </w:rPr>
      </w:r>
      <w:r w:rsidR="005D5566">
        <w:rPr>
          <w:rFonts w:ascii="Calibri" w:hAnsi="Calibri" w:cs="Calibri"/>
          <w:bCs/>
        </w:rPr>
        <w:fldChar w:fldCharType="separate"/>
      </w:r>
      <w:r w:rsidR="004E20E3" w:rsidRPr="00227B27">
        <w:rPr>
          <w:rFonts w:ascii="Calibri" w:hAnsi="Calibri" w:cs="Calibri"/>
          <w:bCs/>
        </w:rPr>
        <w:fldChar w:fldCharType="end"/>
      </w:r>
      <w:r w:rsidR="004E20E3" w:rsidRPr="00227B27">
        <w:rPr>
          <w:rFonts w:ascii="Calibri" w:hAnsi="Calibri" w:cs="Calibri"/>
          <w:bCs/>
        </w:rPr>
        <w:t xml:space="preserve"> Yes </w:t>
      </w:r>
    </w:p>
    <w:p w14:paraId="4388FE29" w14:textId="0E7BFED3" w:rsidR="004E20E3" w:rsidRPr="00227B27" w:rsidRDefault="00D14BC6" w:rsidP="00D14BC6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="004E20E3" w:rsidRPr="00227B27">
        <w:rPr>
          <w:rFonts w:ascii="Calibri" w:hAnsi="Calibri" w:cs="Calibri"/>
          <w:bCs/>
        </w:rPr>
        <w:fldChar w:fldCharType="begin">
          <w:ffData>
            <w:name w:val="Check8"/>
            <w:enabled/>
            <w:calcOnExit w:val="0"/>
            <w:checkBox>
              <w:size w:val="20"/>
              <w:default w:val="0"/>
            </w:checkBox>
          </w:ffData>
        </w:fldChar>
      </w:r>
      <w:r w:rsidR="004E20E3" w:rsidRPr="00227B27">
        <w:rPr>
          <w:rFonts w:ascii="Calibri" w:hAnsi="Calibri" w:cs="Calibri"/>
          <w:bCs/>
        </w:rPr>
        <w:instrText xml:space="preserve"> FORMCHECKBOX </w:instrText>
      </w:r>
      <w:r w:rsidR="005D5566">
        <w:rPr>
          <w:rFonts w:ascii="Calibri" w:hAnsi="Calibri" w:cs="Calibri"/>
          <w:bCs/>
        </w:rPr>
      </w:r>
      <w:r w:rsidR="005D5566">
        <w:rPr>
          <w:rFonts w:ascii="Calibri" w:hAnsi="Calibri" w:cs="Calibri"/>
          <w:bCs/>
        </w:rPr>
        <w:fldChar w:fldCharType="separate"/>
      </w:r>
      <w:r w:rsidR="004E20E3" w:rsidRPr="00227B27">
        <w:rPr>
          <w:rFonts w:ascii="Calibri" w:hAnsi="Calibri" w:cs="Calibri"/>
          <w:bCs/>
        </w:rPr>
        <w:fldChar w:fldCharType="end"/>
      </w:r>
      <w:r w:rsidR="004E20E3" w:rsidRPr="00227B27">
        <w:rPr>
          <w:rFonts w:ascii="Calibri" w:hAnsi="Calibri" w:cs="Calibri"/>
          <w:bCs/>
        </w:rPr>
        <w:t xml:space="preserve"> No</w:t>
      </w:r>
    </w:p>
    <w:p w14:paraId="5B76F257" w14:textId="77777777" w:rsidR="004E20E3" w:rsidRPr="00227B27" w:rsidRDefault="004E20E3" w:rsidP="00D14BC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7729E6DE" w14:textId="17717AB3" w:rsidR="00936E6C" w:rsidRDefault="0061404F" w:rsidP="00D14BC6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Please provide the</w:t>
      </w:r>
      <w:r w:rsidR="00E064E2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contact information (</w:t>
      </w: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Name, Title, </w:t>
      </w:r>
      <w:r w:rsidR="002C3445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E</w:t>
      </w: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mail</w:t>
      </w:r>
      <w:r w:rsidR="002C3445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,</w:t>
      </w: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and </w:t>
      </w:r>
      <w:r w:rsidR="002C3445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P</w:t>
      </w: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hone </w:t>
      </w:r>
      <w:r w:rsidR="002C3445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N</w:t>
      </w: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umber</w:t>
      </w:r>
      <w:r w:rsidR="00E064E2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)</w:t>
      </w: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002E70B1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for </w:t>
      </w: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the </w:t>
      </w:r>
      <w:r w:rsidR="00936E6C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project lead:</w:t>
      </w:r>
    </w:p>
    <w:sdt>
      <w:sdtPr>
        <w:rPr>
          <w:rStyle w:val="normaltextrun"/>
          <w:rFonts w:ascii="Calibri" w:hAnsi="Calibri" w:cs="Calibri"/>
          <w:b/>
          <w:bCs/>
          <w:sz w:val="22"/>
          <w:szCs w:val="22"/>
        </w:rPr>
        <w:id w:val="-84847036"/>
        <w:placeholder>
          <w:docPart w:val="7149F7293C4648B3B9180CFEDC486F41"/>
        </w:placeholder>
        <w:showingPlcHdr/>
      </w:sdtPr>
      <w:sdtEndPr>
        <w:rPr>
          <w:rStyle w:val="normaltextrun"/>
        </w:rPr>
      </w:sdtEndPr>
      <w:sdtContent>
        <w:p w14:paraId="6507C4EE" w14:textId="77777777" w:rsidR="00D14BC6" w:rsidRPr="00227B27" w:rsidRDefault="00D14BC6" w:rsidP="00D14BC6">
          <w:pPr>
            <w:pStyle w:val="paragraph"/>
            <w:spacing w:before="0" w:beforeAutospacing="0" w:after="0" w:afterAutospacing="0"/>
            <w:ind w:left="720"/>
            <w:textAlignment w:val="baseline"/>
            <w:rPr>
              <w:rStyle w:val="normaltextrun"/>
              <w:rFonts w:ascii="Calibri" w:hAnsi="Calibri" w:cs="Calibri"/>
              <w:b/>
              <w:bCs/>
              <w:sz w:val="22"/>
              <w:szCs w:val="22"/>
            </w:rPr>
          </w:pPr>
          <w:r w:rsidRPr="00227B27">
            <w:rPr>
              <w:rStyle w:val="PlaceholderText"/>
              <w:rFonts w:asciiTheme="minorHAnsi" w:hAnsiTheme="minorHAnsi" w:cstheme="minorHAnsi"/>
              <w:sz w:val="22"/>
              <w:szCs w:val="22"/>
            </w:rPr>
            <w:t>Click or tap here to enter text.</w:t>
          </w:r>
        </w:p>
      </w:sdtContent>
    </w:sdt>
    <w:p w14:paraId="1C477C52" w14:textId="77777777" w:rsidR="00D14BC6" w:rsidRDefault="00D14BC6" w:rsidP="00D14BC6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3FD6D0AF" w14:textId="5B567C5E" w:rsidR="00D14BC6" w:rsidRPr="00227B27" w:rsidRDefault="00D14BC6" w:rsidP="0076737A">
      <w:pPr>
        <w:pStyle w:val="paragraph"/>
        <w:numPr>
          <w:ilvl w:val="0"/>
          <w:numId w:val="7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Detail the </w:t>
      </w:r>
      <w:r w:rsidRPr="00D14BC6">
        <w:rPr>
          <w:rStyle w:val="normaltextrun"/>
          <w:rFonts w:ascii="Calibri" w:hAnsi="Calibri" w:cs="Calibri"/>
          <w:b/>
          <w:bCs/>
          <w:sz w:val="22"/>
          <w:szCs w:val="22"/>
        </w:rPr>
        <w:t>service(s) you will deliver as an External Partner for this opportunity (including any specialized</w:t>
      </w: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expertise (i.e., accounting, languages spoken, etc.).  </w:t>
      </w:r>
      <w:r w:rsidRPr="00227B27"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Utilize the TA services listed on Page 2 – 3 of the NOFO as a reference.</w:t>
      </w:r>
      <w:r w:rsidRPr="00227B27">
        <w:rPr>
          <w:rStyle w:val="eop"/>
          <w:rFonts w:ascii="Calibri" w:hAnsi="Calibri" w:cs="Calibri"/>
          <w:i/>
          <w:iCs/>
          <w:sz w:val="22"/>
          <w:szCs w:val="22"/>
        </w:rPr>
        <w:t> </w:t>
      </w:r>
    </w:p>
    <w:sdt>
      <w:sdtPr>
        <w:rPr>
          <w:rStyle w:val="normaltextrun"/>
          <w:rFonts w:ascii="Calibri" w:hAnsi="Calibri" w:cs="Calibri"/>
          <w:b/>
          <w:bCs/>
          <w:sz w:val="22"/>
          <w:szCs w:val="22"/>
        </w:rPr>
        <w:id w:val="-106817065"/>
        <w:placeholder>
          <w:docPart w:val="5320326E629BF246B94851BBD8282190"/>
        </w:placeholder>
        <w:showingPlcHdr/>
      </w:sdtPr>
      <w:sdtEndPr>
        <w:rPr>
          <w:rStyle w:val="normaltextrun"/>
        </w:rPr>
      </w:sdtEndPr>
      <w:sdtContent>
        <w:p w14:paraId="71D9062A" w14:textId="47D78371" w:rsidR="00936E6C" w:rsidRPr="00227B27" w:rsidRDefault="00936E6C" w:rsidP="00D14BC6">
          <w:pPr>
            <w:pStyle w:val="paragraph"/>
            <w:spacing w:before="0" w:beforeAutospacing="0" w:after="0" w:afterAutospacing="0"/>
            <w:ind w:firstLine="720"/>
            <w:textAlignment w:val="baseline"/>
            <w:rPr>
              <w:rStyle w:val="normaltextrun"/>
              <w:rFonts w:ascii="Calibri" w:hAnsi="Calibri" w:cs="Calibri"/>
              <w:b/>
              <w:bCs/>
              <w:sz w:val="22"/>
              <w:szCs w:val="22"/>
            </w:rPr>
          </w:pPr>
          <w:r w:rsidRPr="00227B27">
            <w:rPr>
              <w:rStyle w:val="PlaceholderText"/>
              <w:rFonts w:asciiTheme="minorHAnsi" w:hAnsiTheme="minorHAnsi" w:cstheme="minorHAnsi"/>
              <w:sz w:val="22"/>
              <w:szCs w:val="22"/>
            </w:rPr>
            <w:t>Click or tap here to enter text.</w:t>
          </w:r>
        </w:p>
      </w:sdtContent>
    </w:sdt>
    <w:p w14:paraId="19AE5A4C" w14:textId="77777777" w:rsidR="001C57F6" w:rsidRPr="00227B27" w:rsidRDefault="001C57F6" w:rsidP="00D14BC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227B27">
        <w:rPr>
          <w:rStyle w:val="eop"/>
          <w:rFonts w:ascii="Calibri" w:hAnsi="Calibri" w:cs="Calibri"/>
          <w:sz w:val="22"/>
          <w:szCs w:val="22"/>
        </w:rPr>
        <w:t> </w:t>
      </w:r>
    </w:p>
    <w:p w14:paraId="796333A9" w14:textId="0FB586C7" w:rsidR="008B2D5C" w:rsidRPr="00D14BC6" w:rsidRDefault="008B2D5C" w:rsidP="00D14BC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b/>
          <w:bCs/>
        </w:rPr>
      </w:pPr>
      <w:r w:rsidRPr="00D14BC6">
        <w:rPr>
          <w:rFonts w:cstheme="minorHAnsi"/>
          <w:b/>
          <w:bCs/>
        </w:rPr>
        <w:t xml:space="preserve">What relevant experience do you have in providing technical assistance to small businesses or entrepreneurs? </w:t>
      </w:r>
    </w:p>
    <w:p w14:paraId="6DC1D799" w14:textId="491ED78D" w:rsidR="008B2D5C" w:rsidRPr="00227B27" w:rsidRDefault="00D14BC6" w:rsidP="00D14BC6">
      <w:pPr>
        <w:rPr>
          <w:rFonts w:asciiTheme="minorHAnsi" w:hAnsiTheme="minorHAnsi" w:cstheme="minorHAnsi"/>
        </w:rPr>
      </w:pPr>
      <w:r>
        <w:rPr>
          <w:rFonts w:asciiTheme="minorHAnsi" w:hAnsiTheme="minorHAnsi" w:cstheme="minorBidi"/>
        </w:rPr>
        <w:tab/>
      </w:r>
      <w:r>
        <w:rPr>
          <w:rFonts w:asciiTheme="minorHAnsi" w:hAnsiTheme="minorHAnsi" w:cstheme="minorBidi"/>
        </w:rPr>
        <w:tab/>
      </w:r>
      <w:sdt>
        <w:sdtPr>
          <w:rPr>
            <w:rFonts w:asciiTheme="minorHAnsi" w:hAnsiTheme="minorHAnsi" w:cstheme="minorBidi"/>
          </w:rPr>
          <w:id w:val="1080646091"/>
          <w:placeholder>
            <w:docPart w:val="8E781D593ECA93418F322BF83A9831A2"/>
          </w:placeholder>
          <w:showingPlcHdr/>
        </w:sdtPr>
        <w:sdtEndPr/>
        <w:sdtContent>
          <w:r w:rsidR="008B2D5C" w:rsidRPr="00227B27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sdtContent>
      </w:sdt>
    </w:p>
    <w:p w14:paraId="4078F681" w14:textId="77777777" w:rsidR="008B2D5C" w:rsidRPr="00227B27" w:rsidRDefault="008B2D5C" w:rsidP="00D14BC6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</w:tabs>
        <w:rPr>
          <w:rFonts w:asciiTheme="minorHAnsi" w:hAnsiTheme="minorHAnsi" w:cstheme="minorHAnsi"/>
        </w:rPr>
      </w:pPr>
    </w:p>
    <w:p w14:paraId="19925891" w14:textId="63DB1045" w:rsidR="00055C25" w:rsidRPr="00D14BC6" w:rsidRDefault="00426A36" w:rsidP="00D14BC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b/>
          <w:bCs/>
        </w:rPr>
      </w:pPr>
      <w:r w:rsidRPr="00D14BC6">
        <w:rPr>
          <w:rFonts w:cstheme="minorHAnsi"/>
          <w:b/>
          <w:bCs/>
        </w:rPr>
        <w:t xml:space="preserve">Detail any experience, if any, </w:t>
      </w:r>
      <w:r w:rsidR="0018158D" w:rsidRPr="00D14BC6">
        <w:rPr>
          <w:rFonts w:cstheme="minorHAnsi"/>
          <w:b/>
          <w:bCs/>
        </w:rPr>
        <w:t>you have</w:t>
      </w:r>
      <w:r w:rsidRPr="00D14BC6">
        <w:rPr>
          <w:rFonts w:cstheme="minorHAnsi"/>
          <w:b/>
          <w:bCs/>
        </w:rPr>
        <w:t xml:space="preserve"> working with socially and economically disadvantaged individuals (SEDI) or very small businesses (</w:t>
      </w:r>
      <w:r w:rsidR="008B2D5C" w:rsidRPr="00D14BC6">
        <w:rPr>
          <w:rFonts w:cstheme="minorHAnsi"/>
          <w:b/>
          <w:bCs/>
        </w:rPr>
        <w:t>VSB</w:t>
      </w:r>
      <w:r w:rsidR="00A50EE4" w:rsidRPr="00D14BC6">
        <w:rPr>
          <w:rFonts w:cstheme="minorHAnsi"/>
          <w:b/>
          <w:bCs/>
        </w:rPr>
        <w:t>s</w:t>
      </w:r>
      <w:r w:rsidRPr="00D14BC6">
        <w:rPr>
          <w:rFonts w:cstheme="minorHAnsi"/>
          <w:b/>
          <w:bCs/>
        </w:rPr>
        <w:t>)?</w:t>
      </w:r>
    </w:p>
    <w:p w14:paraId="3035CA3E" w14:textId="18E5F220" w:rsidR="008B2D5C" w:rsidRPr="00227B27" w:rsidRDefault="00D14BC6" w:rsidP="00D14BC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843848578"/>
          <w:placeholder>
            <w:docPart w:val="50BC82D5257BC643A50FFB68DD9E27CA"/>
          </w:placeholder>
          <w:showingPlcHdr/>
        </w:sdtPr>
        <w:sdtEndPr/>
        <w:sdtContent>
          <w:r w:rsidR="008B2D5C" w:rsidRPr="00227B27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sdtContent>
      </w:sdt>
    </w:p>
    <w:p w14:paraId="1A9C6818" w14:textId="77777777" w:rsidR="008B2D5C" w:rsidRPr="00227B27" w:rsidRDefault="008B2D5C" w:rsidP="00D14BC6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</w:tabs>
        <w:rPr>
          <w:rFonts w:asciiTheme="minorHAnsi" w:hAnsiTheme="minorHAnsi" w:cstheme="minorHAnsi"/>
        </w:rPr>
      </w:pPr>
    </w:p>
    <w:p w14:paraId="7D5223B4" w14:textId="79C85F55" w:rsidR="008B2D5C" w:rsidRPr="00D14BC6" w:rsidRDefault="00F50001" w:rsidP="00D14BC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bCs/>
        </w:rPr>
      </w:pPr>
      <w:r w:rsidRPr="00D14BC6">
        <w:rPr>
          <w:rFonts w:cstheme="minorHAnsi"/>
          <w:b/>
          <w:bCs/>
        </w:rPr>
        <w:t>D</w:t>
      </w:r>
      <w:r w:rsidR="008B2D5C" w:rsidRPr="00D14BC6">
        <w:rPr>
          <w:rFonts w:cstheme="minorHAnsi"/>
          <w:b/>
          <w:bCs/>
        </w:rPr>
        <w:t xml:space="preserve">escribe </w:t>
      </w:r>
      <w:r w:rsidR="00BF6AE5" w:rsidRPr="00D14BC6">
        <w:rPr>
          <w:rFonts w:cstheme="minorHAnsi"/>
          <w:b/>
          <w:bCs/>
        </w:rPr>
        <w:t>any f</w:t>
      </w:r>
      <w:r w:rsidR="008B2D5C" w:rsidRPr="00D14BC6">
        <w:rPr>
          <w:rFonts w:cstheme="minorHAnsi"/>
          <w:b/>
          <w:bCs/>
        </w:rPr>
        <w:t>amiliarity</w:t>
      </w:r>
      <w:r w:rsidR="00BF6AE5" w:rsidRPr="00D14BC6">
        <w:rPr>
          <w:rFonts w:cstheme="minorHAnsi"/>
          <w:b/>
          <w:bCs/>
        </w:rPr>
        <w:t>/experience</w:t>
      </w:r>
      <w:r w:rsidR="008B2D5C" w:rsidRPr="00D14BC6">
        <w:rPr>
          <w:rFonts w:cstheme="minorHAnsi"/>
          <w:b/>
          <w:bCs/>
        </w:rPr>
        <w:t xml:space="preserve"> with SSBCI-supported capital programs or other federal small business lending programs</w:t>
      </w:r>
      <w:r w:rsidR="00081F9C" w:rsidRPr="00D14BC6">
        <w:rPr>
          <w:rFonts w:cstheme="minorHAnsi"/>
          <w:b/>
          <w:bCs/>
        </w:rPr>
        <w:t>:</w:t>
      </w:r>
    </w:p>
    <w:p w14:paraId="53309911" w14:textId="689A4F2F" w:rsidR="008B2D5C" w:rsidRPr="00227B27" w:rsidRDefault="00D14BC6" w:rsidP="00D14BC6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Bidi"/>
          <w:b/>
          <w:bCs/>
        </w:rPr>
        <w:tab/>
      </w:r>
      <w:r>
        <w:rPr>
          <w:rFonts w:asciiTheme="minorHAnsi" w:hAnsiTheme="minorHAnsi" w:cstheme="minorBidi"/>
          <w:b/>
          <w:bCs/>
        </w:rPr>
        <w:tab/>
      </w:r>
      <w:sdt>
        <w:sdtPr>
          <w:rPr>
            <w:rFonts w:asciiTheme="minorHAnsi" w:hAnsiTheme="minorHAnsi" w:cstheme="minorBidi"/>
            <w:b/>
            <w:bCs/>
          </w:rPr>
          <w:id w:val="-320970322"/>
          <w:placeholder>
            <w:docPart w:val="9591061262146B4BA5E5A12515271F90"/>
          </w:placeholder>
          <w:showingPlcHdr/>
        </w:sdtPr>
        <w:sdtEndPr/>
        <w:sdtContent>
          <w:r w:rsidR="008B2D5C" w:rsidRPr="00227B27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sdtContent>
      </w:sdt>
    </w:p>
    <w:p w14:paraId="503E1BAD" w14:textId="77777777" w:rsidR="008B2D5C" w:rsidRPr="00227B27" w:rsidRDefault="008B2D5C" w:rsidP="00D14BC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15617971" w14:textId="52623282" w:rsidR="008E6637" w:rsidRPr="00227B27" w:rsidRDefault="00633887" w:rsidP="00D14BC6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z w:val="22"/>
          <w:szCs w:val="22"/>
        </w:rPr>
      </w:pPr>
      <w:r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>Provide the</w:t>
      </w:r>
      <w:r w:rsidR="008E6637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location(s) in </w:t>
      </w:r>
      <w:r w:rsidR="00BE1524" w:rsidRPr="00227B2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the designated service area </w:t>
      </w:r>
      <w:r w:rsidR="008E6637" w:rsidRPr="00227B27">
        <w:rPr>
          <w:rStyle w:val="eop"/>
          <w:rFonts w:ascii="Calibri" w:hAnsi="Calibri" w:cs="Calibri"/>
          <w:b/>
          <w:bCs/>
          <w:sz w:val="22"/>
          <w:szCs w:val="22"/>
        </w:rPr>
        <w:t>where TA services will be delivered</w:t>
      </w:r>
      <w:r w:rsidR="00BE1524" w:rsidRPr="00227B27">
        <w:rPr>
          <w:rStyle w:val="eop"/>
          <w:rFonts w:ascii="Calibri" w:hAnsi="Calibri" w:cs="Calibri"/>
          <w:b/>
          <w:bCs/>
          <w:sz w:val="22"/>
          <w:szCs w:val="22"/>
        </w:rPr>
        <w:t>:</w:t>
      </w:r>
    </w:p>
    <w:p w14:paraId="51254325" w14:textId="6526ED62" w:rsidR="00BE1524" w:rsidRPr="00227B27" w:rsidRDefault="00D14BC6" w:rsidP="00D14BC6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Bidi"/>
          <w:b/>
          <w:bCs/>
        </w:rPr>
        <w:tab/>
      </w:r>
      <w:r>
        <w:rPr>
          <w:rFonts w:asciiTheme="minorHAnsi" w:hAnsiTheme="minorHAnsi" w:cstheme="minorBidi"/>
          <w:b/>
          <w:bCs/>
        </w:rPr>
        <w:tab/>
      </w:r>
      <w:sdt>
        <w:sdtPr>
          <w:rPr>
            <w:rFonts w:asciiTheme="minorHAnsi" w:hAnsiTheme="minorHAnsi" w:cstheme="minorBidi"/>
            <w:b/>
            <w:bCs/>
          </w:rPr>
          <w:id w:val="-1132791240"/>
          <w:placeholder>
            <w:docPart w:val="BD859CE94498DB4E9C08608DF3D0B089"/>
          </w:placeholder>
          <w:showingPlcHdr/>
        </w:sdtPr>
        <w:sdtEndPr/>
        <w:sdtContent>
          <w:r w:rsidR="00BE1524" w:rsidRPr="00227B27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sdtContent>
      </w:sdt>
    </w:p>
    <w:p w14:paraId="072C79AB" w14:textId="77777777" w:rsidR="00BE1524" w:rsidRPr="00227B27" w:rsidRDefault="00BE1524" w:rsidP="00D14BC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5D614416" w14:textId="49F0DEDE" w:rsidR="004156C5" w:rsidRPr="00227B27" w:rsidRDefault="004156C5" w:rsidP="00D14BC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  <w:r w:rsidRPr="00227B27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Total Project Cost:  </w:t>
      </w:r>
      <w:r w:rsidR="00BE39DB" w:rsidRPr="00227B27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$</w:t>
      </w:r>
      <w:sdt>
        <w:sdtPr>
          <w:rPr>
            <w:rStyle w:val="normaltextrun"/>
            <w:rFonts w:asciiTheme="minorHAnsi" w:hAnsiTheme="minorHAnsi" w:cstheme="minorHAnsi"/>
            <w:b/>
            <w:bCs/>
            <w:sz w:val="22"/>
            <w:szCs w:val="22"/>
          </w:rPr>
          <w:id w:val="-973607001"/>
          <w:placeholder>
            <w:docPart w:val="7DAED02C72676E49BA53F18AB6271CE3"/>
          </w:placeholder>
          <w:showingPlcHdr/>
        </w:sdtPr>
        <w:sdtEndPr>
          <w:rPr>
            <w:rStyle w:val="normaltextrun"/>
          </w:rPr>
        </w:sdtEndPr>
        <w:sdtContent>
          <w:r w:rsidRPr="00227B27">
            <w:rPr>
              <w:rStyle w:val="PlaceholderText"/>
              <w:rFonts w:asciiTheme="minorHAnsi" w:hAnsiTheme="minorHAnsi" w:cstheme="minorHAnsi"/>
              <w:sz w:val="22"/>
              <w:szCs w:val="22"/>
              <w:u w:val="single"/>
            </w:rPr>
            <w:t>Click or tap here to enter text.</w:t>
          </w:r>
        </w:sdtContent>
      </w:sdt>
    </w:p>
    <w:p w14:paraId="0A0EA893" w14:textId="77777777" w:rsidR="004F2645" w:rsidRPr="00227B27" w:rsidRDefault="004F2645" w:rsidP="00D14BC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4BCCC21" w14:textId="30AD80C5" w:rsidR="0051408B" w:rsidRPr="0076737A" w:rsidRDefault="00F34485" w:rsidP="00D14BC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sz w:val="20"/>
          <w:szCs w:val="20"/>
        </w:rPr>
      </w:pPr>
      <w:r w:rsidRPr="0076737A">
        <w:rPr>
          <w:rStyle w:val="normaltextrun"/>
          <w:rFonts w:asciiTheme="minorHAnsi" w:hAnsiTheme="minorHAnsi" w:cstheme="minorHAnsi"/>
          <w:b/>
          <w:bCs/>
          <w:sz w:val="20"/>
          <w:szCs w:val="20"/>
        </w:rPr>
        <w:t>A</w:t>
      </w:r>
      <w:r w:rsidR="004F2645" w:rsidRPr="0076737A">
        <w:rPr>
          <w:rStyle w:val="normaltextrun"/>
          <w:rFonts w:asciiTheme="minorHAnsi" w:hAnsiTheme="minorHAnsi" w:cstheme="minorHAnsi"/>
          <w:b/>
          <w:bCs/>
          <w:sz w:val="20"/>
          <w:szCs w:val="20"/>
        </w:rPr>
        <w:t xml:space="preserve">ny executed contracts, memorandums of understanding (MOU), </w:t>
      </w:r>
      <w:r w:rsidRPr="0076737A">
        <w:rPr>
          <w:rStyle w:val="normaltextrun"/>
          <w:rFonts w:asciiTheme="minorHAnsi" w:hAnsiTheme="minorHAnsi" w:cstheme="minorHAnsi"/>
          <w:b/>
          <w:bCs/>
          <w:sz w:val="20"/>
          <w:szCs w:val="20"/>
        </w:rPr>
        <w:t>etc.</w:t>
      </w:r>
      <w:r w:rsidR="004F2645" w:rsidRPr="0076737A">
        <w:rPr>
          <w:rStyle w:val="normaltextrun"/>
          <w:rFonts w:asciiTheme="minorHAnsi" w:hAnsiTheme="minorHAnsi" w:cstheme="minorHAnsi"/>
          <w:b/>
          <w:bCs/>
          <w:sz w:val="20"/>
          <w:szCs w:val="20"/>
        </w:rPr>
        <w:t>,</w:t>
      </w:r>
      <w:r w:rsidRPr="0076737A">
        <w:rPr>
          <w:rStyle w:val="normaltextrun"/>
          <w:rFonts w:asciiTheme="minorHAnsi" w:hAnsiTheme="minorHAnsi" w:cstheme="minorHAnsi"/>
          <w:b/>
          <w:bCs/>
          <w:sz w:val="20"/>
          <w:szCs w:val="20"/>
        </w:rPr>
        <w:t xml:space="preserve"> attached to this coversheet must</w:t>
      </w:r>
      <w:r w:rsidR="004F2645" w:rsidRPr="0076737A">
        <w:rPr>
          <w:rStyle w:val="normaltextrun"/>
          <w:rFonts w:asciiTheme="minorHAnsi" w:hAnsiTheme="minorHAnsi" w:cstheme="minorHAnsi"/>
          <w:b/>
          <w:bCs/>
          <w:sz w:val="20"/>
          <w:szCs w:val="20"/>
        </w:rPr>
        <w:t xml:space="preserve"> demonstrate the lead applicant and external partner will be working together to deliver the required TA services.</w:t>
      </w:r>
    </w:p>
    <w:sectPr w:rsidR="0051408B" w:rsidRPr="0076737A" w:rsidSect="00F60E9A">
      <w:headerReference w:type="even" r:id="rId12"/>
      <w:headerReference w:type="default" r:id="rId13"/>
      <w:footerReference w:type="even" r:id="rId14"/>
      <w:headerReference w:type="first" r:id="rId15"/>
      <w:footerReference w:type="first" r:id="rId16"/>
      <w:pgSz w:w="12240" w:h="15840" w:code="1"/>
      <w:pgMar w:top="1152" w:right="720" w:bottom="1152" w:left="720" w:header="1728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CF0C5" w14:textId="77777777" w:rsidR="0019504B" w:rsidRDefault="0019504B">
      <w:r>
        <w:separator/>
      </w:r>
    </w:p>
  </w:endnote>
  <w:endnote w:type="continuationSeparator" w:id="0">
    <w:p w14:paraId="4DBCE86B" w14:textId="77777777" w:rsidR="0019504B" w:rsidRDefault="0019504B">
      <w:r>
        <w:continuationSeparator/>
      </w:r>
    </w:p>
  </w:endnote>
  <w:endnote w:type="continuationNotice" w:id="1">
    <w:p w14:paraId="5A3072BB" w14:textId="77777777" w:rsidR="0019504B" w:rsidRDefault="001950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07F3B" w14:textId="77777777" w:rsidR="00216FBA" w:rsidRDefault="00FA70D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4D6C2946" wp14:editId="49784A81">
              <wp:simplePos x="0" y="0"/>
              <wp:positionH relativeFrom="page">
                <wp:posOffset>1693545</wp:posOffset>
              </wp:positionH>
              <wp:positionV relativeFrom="page">
                <wp:posOffset>9345930</wp:posOffset>
              </wp:positionV>
              <wp:extent cx="4336415" cy="342900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641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rto="http://schemas.microsoft.com/office/word/2006/arto"/>
                        </a:ext>
                      </a:extLst>
                    </wps:spPr>
                    <wps:txbx>
                      <w:txbxContent>
                        <w:p w14:paraId="751B75E6" w14:textId="77777777" w:rsidR="00216FBA" w:rsidRPr="005B3822" w:rsidRDefault="00216FBA" w:rsidP="00216FBA">
                          <w:pPr>
                            <w:rPr>
                              <w:color w:val="FFFFFF"/>
                              <w:sz w:val="20"/>
                              <w:szCs w:val="20"/>
                            </w:rPr>
                          </w:pPr>
                          <w:r w:rsidRPr="005B3822">
                            <w:rPr>
                              <w:color w:val="FFFFFF"/>
                              <w:sz w:val="20"/>
                              <w:szCs w:val="20"/>
                            </w:rPr>
                            <w:t xml:space="preserve">217.782.7500 Springfield   |   312.814.7179 Chicago   |   </w:t>
                          </w:r>
                          <w:r w:rsidR="00FA70D6" w:rsidRPr="005B3822">
                            <w:rPr>
                              <w:color w:val="FFFFFF"/>
                              <w:sz w:val="20"/>
                              <w:szCs w:val="20"/>
                            </w:rPr>
                            <w:t>www.</w:t>
                          </w:r>
                          <w:r w:rsidR="00FA70D6">
                            <w:rPr>
                              <w:color w:val="FFFFFF"/>
                              <w:sz w:val="20"/>
                              <w:szCs w:val="20"/>
                            </w:rPr>
                            <w:t>DCEO.</w:t>
                          </w:r>
                          <w:r w:rsidR="00FA70D6" w:rsidRPr="005B3822">
                            <w:rPr>
                              <w:color w:val="FFFFFF"/>
                              <w:sz w:val="20"/>
                              <w:szCs w:val="20"/>
                            </w:rPr>
                            <w:t>Illinois.gov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C2946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8" type="#_x0000_t202" style="position:absolute;margin-left:133.35pt;margin-top:735.9pt;width:341.45pt;height:27pt;z-index:251658249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" filled="f" stroked="f">
              <v:textbox>
                <w:txbxContent>
                  <w:p w14:paraId="751B75E6" w14:textId="77777777" w:rsidR="00216FBA" w:rsidRPr="005B3822" w:rsidRDefault="00216FBA" w:rsidP="00216FBA">
                    <w:pPr>
                      <w:rPr>
                        <w:color w:val="FFFFFF"/>
                        <w:sz w:val="20"/>
                        <w:szCs w:val="20"/>
                      </w:rPr>
                    </w:pPr>
                    <w:r w:rsidRPr="005B3822">
                      <w:rPr>
                        <w:color w:val="FFFFFF"/>
                        <w:sz w:val="20"/>
                        <w:szCs w:val="20"/>
                      </w:rPr>
                      <w:t xml:space="preserve">217.782.7500 Springfield   |   312.814.7179 Chicago   |   </w:t>
                    </w:r>
                    <w:r w:rsidR="00FA70D6" w:rsidRPr="005B3822">
                      <w:rPr>
                        <w:color w:val="FFFFFF"/>
                        <w:sz w:val="20"/>
                        <w:szCs w:val="20"/>
                      </w:rPr>
                      <w:t>www.</w:t>
                    </w:r>
                    <w:r w:rsidR="00FA70D6">
                      <w:rPr>
                        <w:color w:val="FFFFFF"/>
                        <w:sz w:val="20"/>
                        <w:szCs w:val="20"/>
                      </w:rPr>
                      <w:t>DCEO.</w:t>
                    </w:r>
                    <w:r w:rsidR="00FA70D6" w:rsidRPr="005B3822">
                      <w:rPr>
                        <w:color w:val="FFFFFF"/>
                        <w:sz w:val="20"/>
                        <w:szCs w:val="20"/>
                      </w:rPr>
                      <w:t>Illinois.gov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26CF1C2B" wp14:editId="72786746">
              <wp:simplePos x="0" y="0"/>
              <wp:positionH relativeFrom="page">
                <wp:posOffset>-20320</wp:posOffset>
              </wp:positionH>
              <wp:positionV relativeFrom="page">
                <wp:posOffset>9363710</wp:posOffset>
              </wp:positionV>
              <wp:extent cx="7810500" cy="228600"/>
              <wp:effectExtent l="0" t="0" r="0" b="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EB1C1F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2043BE" id="Rectangle 7" o:spid="_x0000_s1026" style="position:absolute;margin-left:-1.6pt;margin-top:737.3pt;width:615pt;height:18pt;z-index:25165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" fillcolor="#eb1c1f" stroked="f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FB91" w14:textId="77777777" w:rsidR="00D97607" w:rsidRDefault="00FA70D6" w:rsidP="00FB0CA7">
    <w:pPr>
      <w:pStyle w:val="Footer"/>
      <w:tabs>
        <w:tab w:val="clear" w:pos="8640"/>
        <w:tab w:val="right" w:pos="9450"/>
      </w:tabs>
    </w:pPr>
    <w:r>
      <w:rPr>
        <w:noProof/>
      </w:rPr>
      <w:drawing>
        <wp:anchor distT="0" distB="0" distL="114300" distR="114300" simplePos="0" relativeHeight="251658242" behindDoc="0" locked="0" layoutInCell="1" allowOverlap="1" wp14:anchorId="101ED77A" wp14:editId="0A3D1E4B">
          <wp:simplePos x="0" y="0"/>
          <wp:positionH relativeFrom="column">
            <wp:posOffset>447675</wp:posOffset>
          </wp:positionH>
          <wp:positionV relativeFrom="paragraph">
            <wp:posOffset>8133715</wp:posOffset>
          </wp:positionV>
          <wp:extent cx="7306310" cy="1801495"/>
          <wp:effectExtent l="0" t="0" r="0" b="0"/>
          <wp:wrapNone/>
          <wp:docPr id="4" name="Picture 4" descr="Description: DCEO_footer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Description: DCEO_footer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6310" cy="180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65BFD4D9" wp14:editId="0B556C1E">
          <wp:simplePos x="0" y="0"/>
          <wp:positionH relativeFrom="column">
            <wp:posOffset>781050</wp:posOffset>
          </wp:positionH>
          <wp:positionV relativeFrom="paragraph">
            <wp:posOffset>8524240</wp:posOffset>
          </wp:positionV>
          <wp:extent cx="7306310" cy="1801495"/>
          <wp:effectExtent l="0" t="0" r="0" b="0"/>
          <wp:wrapNone/>
          <wp:docPr id="3" name="Picture 3" descr="Description: DCEO_footer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DCEO_footer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6310" cy="180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72161DC" wp14:editId="06B42026">
          <wp:simplePos x="0" y="0"/>
          <wp:positionH relativeFrom="column">
            <wp:posOffset>276225</wp:posOffset>
          </wp:positionH>
          <wp:positionV relativeFrom="paragraph">
            <wp:posOffset>8390890</wp:posOffset>
          </wp:positionV>
          <wp:extent cx="7306310" cy="1801495"/>
          <wp:effectExtent l="0" t="0" r="0" b="0"/>
          <wp:wrapNone/>
          <wp:docPr id="2" name="Picture 2" descr="Description: DCEO_footer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DCEO_footer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6310" cy="180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35CC8" w14:textId="77777777" w:rsidR="0019504B" w:rsidRDefault="0019504B">
      <w:r>
        <w:separator/>
      </w:r>
    </w:p>
  </w:footnote>
  <w:footnote w:type="continuationSeparator" w:id="0">
    <w:p w14:paraId="037AB3D7" w14:textId="77777777" w:rsidR="0019504B" w:rsidRDefault="0019504B">
      <w:r>
        <w:continuationSeparator/>
      </w:r>
    </w:p>
  </w:footnote>
  <w:footnote w:type="continuationNotice" w:id="1">
    <w:p w14:paraId="06803106" w14:textId="77777777" w:rsidR="0019504B" w:rsidRDefault="001950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D0AA2" w14:textId="77777777" w:rsidR="00AE33A5" w:rsidRPr="00AE33A5" w:rsidRDefault="00FA70D6" w:rsidP="00AE33A5">
    <w:pPr>
      <w:pStyle w:val="Header"/>
      <w:rPr>
        <w:rFonts w:ascii="Helvetica" w:hAnsi="Helvetica" w:cs="Helvetica"/>
      </w:rPr>
    </w:pPr>
    <w:r>
      <w:rPr>
        <w:rFonts w:ascii="Helvetica" w:hAnsi="Helvetica" w:cs="Helvetica"/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45BDAEED" wp14:editId="18EC97D6">
              <wp:simplePos x="0" y="0"/>
              <wp:positionH relativeFrom="page">
                <wp:posOffset>-3175</wp:posOffset>
              </wp:positionH>
              <wp:positionV relativeFrom="page">
                <wp:posOffset>482600</wp:posOffset>
              </wp:positionV>
              <wp:extent cx="7763510" cy="372110"/>
              <wp:effectExtent l="0" t="0" r="2540" b="254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6351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20282" w14:textId="77777777" w:rsidR="00AE33A5" w:rsidRPr="005B3822" w:rsidRDefault="00216FBA" w:rsidP="00216FBA">
                          <w:pPr>
                            <w:jc w:val="center"/>
                            <w:rPr>
                              <w:color w:val="FFFFFF"/>
                            </w:rPr>
                          </w:pPr>
                          <w:r w:rsidRPr="005B3822">
                            <w:rPr>
                              <w:color w:val="FFFFFF"/>
                            </w:rPr>
                            <w:t xml:space="preserve">Illinois </w:t>
                          </w:r>
                          <w:r w:rsidR="00AE33A5" w:rsidRPr="005B3822">
                            <w:rPr>
                              <w:color w:val="FFFFFF"/>
                            </w:rPr>
                            <w:t>Department of Commerce and Economic Opportunity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BDAEE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.25pt;margin-top:38pt;width:611.3pt;height:29.3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" filled="f" stroked="f">
              <v:textbox>
                <w:txbxContent>
                  <w:p w14:paraId="47420282" w14:textId="77777777" w:rsidR="00AE33A5" w:rsidRPr="005B3822" w:rsidRDefault="00216FBA" w:rsidP="00216FBA">
                    <w:pPr>
                      <w:jc w:val="center"/>
                      <w:rPr>
                        <w:color w:val="FFFFFF"/>
                      </w:rPr>
                    </w:pPr>
                    <w:r w:rsidRPr="005B3822">
                      <w:rPr>
                        <w:color w:val="FFFFFF"/>
                      </w:rPr>
                      <w:t xml:space="preserve">Illinois </w:t>
                    </w:r>
                    <w:r w:rsidR="00AE33A5" w:rsidRPr="005B3822">
                      <w:rPr>
                        <w:color w:val="FFFFFF"/>
                      </w:rPr>
                      <w:t>Department of Commerce and Economic Opportunity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Helvetica" w:hAnsi="Helvetica" w:cs="Helvetica"/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4789A922" wp14:editId="072A66A1">
              <wp:simplePos x="0" y="0"/>
              <wp:positionH relativeFrom="page">
                <wp:posOffset>-3175</wp:posOffset>
              </wp:positionH>
              <wp:positionV relativeFrom="page">
                <wp:posOffset>490855</wp:posOffset>
              </wp:positionV>
              <wp:extent cx="7810500" cy="262890"/>
              <wp:effectExtent l="0" t="0" r="0" b="0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6289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A87B11" id="Rectangle 9" o:spid="_x0000_s1026" style="position:absolute;margin-left:-.25pt;margin-top:38.65pt;width:615pt;height:20.7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" fillcolor="#1f497d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8F322" w14:textId="77777777" w:rsidR="00EE1C7B" w:rsidRDefault="00FA70D6" w:rsidP="00AB6D9F">
    <w:pPr>
      <w:pStyle w:val="Header"/>
      <w:jc w:val="center"/>
    </w:pPr>
    <w:r>
      <w:rPr>
        <w:noProof/>
      </w:rPr>
      <w:drawing>
        <wp:inline distT="0" distB="0" distL="0" distR="0" wp14:anchorId="00AFE9D6" wp14:editId="75BC3862">
          <wp:extent cx="3397885" cy="914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788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5EEAC154" wp14:editId="6F078E40">
              <wp:simplePos x="0" y="0"/>
              <wp:positionH relativeFrom="page">
                <wp:posOffset>1693545</wp:posOffset>
              </wp:positionH>
              <wp:positionV relativeFrom="page">
                <wp:posOffset>9345930</wp:posOffset>
              </wp:positionV>
              <wp:extent cx="4336415" cy="3429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641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rto="http://schemas.microsoft.com/office/word/2006/arto"/>
                        </a:ext>
                      </a:extLst>
                    </wps:spPr>
                    <wps:txbx>
                      <w:txbxContent>
                        <w:p w14:paraId="6F1B8C73" w14:textId="77777777" w:rsidR="00EE1C7B" w:rsidRPr="00DB504E" w:rsidRDefault="00EE1C7B" w:rsidP="00EE1C7B">
                          <w:pPr>
                            <w:rPr>
                              <w:rFonts w:ascii="Calibri" w:hAnsi="Calibri" w:cs="Calibri"/>
                              <w:color w:val="FFFFFF"/>
                              <w:sz w:val="20"/>
                              <w:szCs w:val="20"/>
                            </w:rPr>
                          </w:pPr>
                          <w:r w:rsidRPr="00DB504E">
                            <w:rPr>
                              <w:rFonts w:ascii="Calibri" w:hAnsi="Calibri" w:cs="Calibri"/>
                              <w:color w:val="FFFFFF"/>
                              <w:sz w:val="20"/>
                              <w:szCs w:val="20"/>
                            </w:rPr>
                            <w:t>217.782.7500 Springfield   |   312.814.7179 Chicago   |   www.</w:t>
                          </w:r>
                          <w:r w:rsidR="00FA70D6" w:rsidRPr="00DB504E">
                            <w:rPr>
                              <w:rFonts w:ascii="Calibri" w:hAnsi="Calibri" w:cs="Calibri"/>
                              <w:color w:val="FFFFFF"/>
                              <w:sz w:val="20"/>
                              <w:szCs w:val="20"/>
                            </w:rPr>
                            <w:t>DCEO.</w:t>
                          </w:r>
                          <w:r w:rsidR="001A3327" w:rsidRPr="00DB504E">
                            <w:rPr>
                              <w:rFonts w:ascii="Calibri" w:hAnsi="Calibri" w:cs="Calibri"/>
                              <w:color w:val="FFFFFF"/>
                              <w:sz w:val="20"/>
                              <w:szCs w:val="20"/>
                            </w:rPr>
                            <w:t>Illinois.gov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AC15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133.35pt;margin-top:735.9pt;width:341.45pt;height:27pt;z-index:251658245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" filled="f" stroked="f">
              <v:textbox>
                <w:txbxContent>
                  <w:p w14:paraId="6F1B8C73" w14:textId="77777777" w:rsidR="00EE1C7B" w:rsidRPr="00DB504E" w:rsidRDefault="00EE1C7B" w:rsidP="00EE1C7B">
                    <w:pPr>
                      <w:rPr>
                        <w:rFonts w:ascii="Calibri" w:hAnsi="Calibri" w:cs="Calibri"/>
                        <w:color w:val="FFFFFF"/>
                        <w:sz w:val="20"/>
                        <w:szCs w:val="20"/>
                      </w:rPr>
                    </w:pPr>
                    <w:r w:rsidRPr="00DB504E">
                      <w:rPr>
                        <w:rFonts w:ascii="Calibri" w:hAnsi="Calibri" w:cs="Calibri"/>
                        <w:color w:val="FFFFFF"/>
                        <w:sz w:val="20"/>
                        <w:szCs w:val="20"/>
                      </w:rPr>
                      <w:t>217.782.7500 Springfield   |   312.814.7179 Chicago   |   www.</w:t>
                    </w:r>
                    <w:r w:rsidR="00FA70D6" w:rsidRPr="00DB504E">
                      <w:rPr>
                        <w:rFonts w:ascii="Calibri" w:hAnsi="Calibri" w:cs="Calibri"/>
                        <w:color w:val="FFFFFF"/>
                        <w:sz w:val="20"/>
                        <w:szCs w:val="20"/>
                      </w:rPr>
                      <w:t>DCEO.</w:t>
                    </w:r>
                    <w:r w:rsidR="001A3327" w:rsidRPr="00DB504E">
                      <w:rPr>
                        <w:rFonts w:ascii="Calibri" w:hAnsi="Calibri" w:cs="Calibri"/>
                        <w:color w:val="FFFFFF"/>
                        <w:sz w:val="20"/>
                        <w:szCs w:val="20"/>
                      </w:rPr>
                      <w:t>Illinois.gov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0FE92C2F" wp14:editId="7F50AF28">
              <wp:simplePos x="0" y="0"/>
              <wp:positionH relativeFrom="page">
                <wp:posOffset>-20320</wp:posOffset>
              </wp:positionH>
              <wp:positionV relativeFrom="page">
                <wp:posOffset>9363710</wp:posOffset>
              </wp:positionV>
              <wp:extent cx="7810500" cy="228600"/>
              <wp:effectExtent l="0" t="0" r="0" b="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EB1C1F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657491" id="Rectangle 6" o:spid="_x0000_s1026" style="position:absolute;margin-left:-1.6pt;margin-top:737.3pt;width:615pt;height:18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" fillcolor="#eb1c1f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55C988D" wp14:editId="5C553F59">
              <wp:simplePos x="0" y="0"/>
              <wp:positionH relativeFrom="page">
                <wp:posOffset>-20320</wp:posOffset>
              </wp:positionH>
              <wp:positionV relativeFrom="page">
                <wp:posOffset>448310</wp:posOffset>
              </wp:positionV>
              <wp:extent cx="7810500" cy="22860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AFE92" id="Rectangle 5" o:spid="_x0000_s1026" style="position:absolute;margin-left:-1.6pt;margin-top:35.3pt;width:615pt;height:18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" fillcolor="#1f497d" stroked="f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8D4DD" w14:textId="77777777" w:rsidR="00D97607" w:rsidRDefault="00D97607" w:rsidP="00902936">
    <w:pPr>
      <w:pStyle w:val="Header"/>
      <w:tabs>
        <w:tab w:val="clear" w:pos="8640"/>
        <w:tab w:val="right" w:pos="9360"/>
      </w:tabs>
      <w:ind w:left="-1260"/>
      <w:jc w:val="center"/>
    </w:pPr>
    <w:r>
      <w:t xml:space="preserve">              </w:t>
    </w:r>
  </w:p>
  <w:p w14:paraId="093AD9E3" w14:textId="77777777" w:rsidR="00D97607" w:rsidRDefault="00D97607" w:rsidP="00902936">
    <w:pPr>
      <w:pStyle w:val="Header"/>
      <w:tabs>
        <w:tab w:val="clear" w:pos="8640"/>
        <w:tab w:val="right" w:pos="9360"/>
      </w:tabs>
      <w:spacing w:line="360" w:lineRule="auto"/>
    </w:pPr>
  </w:p>
  <w:p w14:paraId="31C58466" w14:textId="77777777" w:rsidR="00D97607" w:rsidRDefault="00D97607" w:rsidP="00EE1C7B">
    <w:pPr>
      <w:pStyle w:val="Header"/>
      <w:tabs>
        <w:tab w:val="clear" w:pos="8640"/>
        <w:tab w:val="right" w:pos="9360"/>
      </w:tabs>
      <w:ind w:left="-126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BD871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BE2EB6"/>
    <w:multiLevelType w:val="multilevel"/>
    <w:tmpl w:val="82928E98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A02A4D"/>
    <w:multiLevelType w:val="hybridMultilevel"/>
    <w:tmpl w:val="F560E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A6244"/>
    <w:multiLevelType w:val="hybridMultilevel"/>
    <w:tmpl w:val="3BA23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D73"/>
    <w:multiLevelType w:val="hybridMultilevel"/>
    <w:tmpl w:val="FF2268F4"/>
    <w:lvl w:ilvl="0" w:tplc="F7D67CF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A015D"/>
    <w:multiLevelType w:val="multilevel"/>
    <w:tmpl w:val="ED18481A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F85A9C"/>
    <w:multiLevelType w:val="hybridMultilevel"/>
    <w:tmpl w:val="445253A6"/>
    <w:lvl w:ilvl="0" w:tplc="66BCB586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  <w:b w:val="0"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8191794">
    <w:abstractNumId w:val="0"/>
  </w:num>
  <w:num w:numId="2" w16cid:durableId="1484270061">
    <w:abstractNumId w:val="1"/>
  </w:num>
  <w:num w:numId="3" w16cid:durableId="441193165">
    <w:abstractNumId w:val="5"/>
  </w:num>
  <w:num w:numId="4" w16cid:durableId="72775557">
    <w:abstractNumId w:val="6"/>
  </w:num>
  <w:num w:numId="5" w16cid:durableId="1622346371">
    <w:abstractNumId w:val="2"/>
  </w:num>
  <w:num w:numId="6" w16cid:durableId="207189856">
    <w:abstractNumId w:val="3"/>
  </w:num>
  <w:num w:numId="7" w16cid:durableId="20784364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gutterAtTop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3wbtgTN4nXJ6wW3LS4TV21zSMJH36KTVGAAbDSHrsQtN6IEEKzFJ90Ma3/dKw42Na8asg4b+BTC/Kv18y8l1Sw==" w:salt="9tP6eiCinumYzxF86ODjDw=="/>
  <w:defaultTabStop w:val="720"/>
  <w:evenAndOddHeaders/>
  <w:drawingGridHorizontalSpacing w:val="100"/>
  <w:displayHorizontalDrawingGridEvery w:val="2"/>
  <w:noPunctuationKerning/>
  <w:characterSpacingControl w:val="doNotCompress"/>
  <w:hdrShapeDefaults>
    <o:shapedefaults v:ext="edit" spidmax="2050" style="mso-position-vertical-relative:bottom-margin-area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F6"/>
    <w:rsid w:val="00000A8F"/>
    <w:rsid w:val="00005E55"/>
    <w:rsid w:val="0002143F"/>
    <w:rsid w:val="00023809"/>
    <w:rsid w:val="00024917"/>
    <w:rsid w:val="00035AF8"/>
    <w:rsid w:val="00042BFC"/>
    <w:rsid w:val="00046DD9"/>
    <w:rsid w:val="0005225E"/>
    <w:rsid w:val="000535A0"/>
    <w:rsid w:val="00055C25"/>
    <w:rsid w:val="00061F11"/>
    <w:rsid w:val="0006747F"/>
    <w:rsid w:val="0007447A"/>
    <w:rsid w:val="00081F9C"/>
    <w:rsid w:val="000834B6"/>
    <w:rsid w:val="000844F8"/>
    <w:rsid w:val="00091F75"/>
    <w:rsid w:val="00096069"/>
    <w:rsid w:val="0009684C"/>
    <w:rsid w:val="00096B37"/>
    <w:rsid w:val="000A4999"/>
    <w:rsid w:val="000A541D"/>
    <w:rsid w:val="000A6C2F"/>
    <w:rsid w:val="000C09AF"/>
    <w:rsid w:val="000C0B98"/>
    <w:rsid w:val="000C12E3"/>
    <w:rsid w:val="000D6438"/>
    <w:rsid w:val="000E6AD5"/>
    <w:rsid w:val="000F5AF2"/>
    <w:rsid w:val="00100016"/>
    <w:rsid w:val="00103755"/>
    <w:rsid w:val="00105982"/>
    <w:rsid w:val="001127B0"/>
    <w:rsid w:val="00114B82"/>
    <w:rsid w:val="00124ACF"/>
    <w:rsid w:val="00125E1D"/>
    <w:rsid w:val="0012617B"/>
    <w:rsid w:val="00140603"/>
    <w:rsid w:val="00140BC6"/>
    <w:rsid w:val="00146CF5"/>
    <w:rsid w:val="0016779F"/>
    <w:rsid w:val="0018158D"/>
    <w:rsid w:val="00185935"/>
    <w:rsid w:val="0019192C"/>
    <w:rsid w:val="00191E49"/>
    <w:rsid w:val="0019301F"/>
    <w:rsid w:val="0019504B"/>
    <w:rsid w:val="001A04D7"/>
    <w:rsid w:val="001A3327"/>
    <w:rsid w:val="001B2955"/>
    <w:rsid w:val="001B492A"/>
    <w:rsid w:val="001B7D68"/>
    <w:rsid w:val="001C0168"/>
    <w:rsid w:val="001C57F6"/>
    <w:rsid w:val="001D3FD3"/>
    <w:rsid w:val="001E0B90"/>
    <w:rsid w:val="001E1904"/>
    <w:rsid w:val="001E73FD"/>
    <w:rsid w:val="001F1FF4"/>
    <w:rsid w:val="001F23BA"/>
    <w:rsid w:val="00200747"/>
    <w:rsid w:val="0020199E"/>
    <w:rsid w:val="00213DA3"/>
    <w:rsid w:val="00216FBA"/>
    <w:rsid w:val="00224856"/>
    <w:rsid w:val="00227229"/>
    <w:rsid w:val="00227B27"/>
    <w:rsid w:val="002366D5"/>
    <w:rsid w:val="00240BE2"/>
    <w:rsid w:val="0024362B"/>
    <w:rsid w:val="00250F37"/>
    <w:rsid w:val="002543AA"/>
    <w:rsid w:val="002609C3"/>
    <w:rsid w:val="00260CBA"/>
    <w:rsid w:val="0026402F"/>
    <w:rsid w:val="00266C16"/>
    <w:rsid w:val="00277F43"/>
    <w:rsid w:val="00277FED"/>
    <w:rsid w:val="00283D89"/>
    <w:rsid w:val="00285048"/>
    <w:rsid w:val="00297913"/>
    <w:rsid w:val="00297A67"/>
    <w:rsid w:val="002A447F"/>
    <w:rsid w:val="002B1447"/>
    <w:rsid w:val="002B5D7A"/>
    <w:rsid w:val="002C064B"/>
    <w:rsid w:val="002C3140"/>
    <w:rsid w:val="002C3445"/>
    <w:rsid w:val="002C3A48"/>
    <w:rsid w:val="002C7AB0"/>
    <w:rsid w:val="002D4020"/>
    <w:rsid w:val="002D5725"/>
    <w:rsid w:val="002E139E"/>
    <w:rsid w:val="002E39BD"/>
    <w:rsid w:val="002E70B1"/>
    <w:rsid w:val="002F06D3"/>
    <w:rsid w:val="002F0D03"/>
    <w:rsid w:val="002F5EAD"/>
    <w:rsid w:val="00301521"/>
    <w:rsid w:val="00307C69"/>
    <w:rsid w:val="003257D3"/>
    <w:rsid w:val="0032584B"/>
    <w:rsid w:val="0033262C"/>
    <w:rsid w:val="00334D4E"/>
    <w:rsid w:val="00340E7C"/>
    <w:rsid w:val="003413AC"/>
    <w:rsid w:val="003551BD"/>
    <w:rsid w:val="00367315"/>
    <w:rsid w:val="003721CA"/>
    <w:rsid w:val="00373A72"/>
    <w:rsid w:val="003A7FBC"/>
    <w:rsid w:val="003B0CEE"/>
    <w:rsid w:val="003B1EA3"/>
    <w:rsid w:val="003B30E9"/>
    <w:rsid w:val="003C0FA2"/>
    <w:rsid w:val="003C2098"/>
    <w:rsid w:val="003C26D6"/>
    <w:rsid w:val="003C3B1C"/>
    <w:rsid w:val="003D0CCB"/>
    <w:rsid w:val="003D2F07"/>
    <w:rsid w:val="003D4456"/>
    <w:rsid w:val="003E1789"/>
    <w:rsid w:val="003F104E"/>
    <w:rsid w:val="003F144C"/>
    <w:rsid w:val="003F490A"/>
    <w:rsid w:val="003F528F"/>
    <w:rsid w:val="00403017"/>
    <w:rsid w:val="0040741C"/>
    <w:rsid w:val="00414D68"/>
    <w:rsid w:val="004156C5"/>
    <w:rsid w:val="004158C8"/>
    <w:rsid w:val="00426A36"/>
    <w:rsid w:val="00431050"/>
    <w:rsid w:val="0043337C"/>
    <w:rsid w:val="00445359"/>
    <w:rsid w:val="004467A4"/>
    <w:rsid w:val="00465F0E"/>
    <w:rsid w:val="00472165"/>
    <w:rsid w:val="00477B68"/>
    <w:rsid w:val="00481368"/>
    <w:rsid w:val="00486CD7"/>
    <w:rsid w:val="00494151"/>
    <w:rsid w:val="00496AB0"/>
    <w:rsid w:val="004A1276"/>
    <w:rsid w:val="004A1330"/>
    <w:rsid w:val="004A3BB4"/>
    <w:rsid w:val="004B37BE"/>
    <w:rsid w:val="004B7B0D"/>
    <w:rsid w:val="004C37C3"/>
    <w:rsid w:val="004C723F"/>
    <w:rsid w:val="004C7330"/>
    <w:rsid w:val="004C74CA"/>
    <w:rsid w:val="004D168A"/>
    <w:rsid w:val="004D46CE"/>
    <w:rsid w:val="004D6226"/>
    <w:rsid w:val="004E20E3"/>
    <w:rsid w:val="004E7967"/>
    <w:rsid w:val="004F2645"/>
    <w:rsid w:val="004F7172"/>
    <w:rsid w:val="004F7188"/>
    <w:rsid w:val="005077EB"/>
    <w:rsid w:val="0051408B"/>
    <w:rsid w:val="005140D5"/>
    <w:rsid w:val="00517641"/>
    <w:rsid w:val="005256E5"/>
    <w:rsid w:val="00534FF7"/>
    <w:rsid w:val="005367D6"/>
    <w:rsid w:val="00536895"/>
    <w:rsid w:val="005405C5"/>
    <w:rsid w:val="00542F9B"/>
    <w:rsid w:val="0054392B"/>
    <w:rsid w:val="00554F2F"/>
    <w:rsid w:val="005569E8"/>
    <w:rsid w:val="00560ABD"/>
    <w:rsid w:val="0056330F"/>
    <w:rsid w:val="00565862"/>
    <w:rsid w:val="00572439"/>
    <w:rsid w:val="00573782"/>
    <w:rsid w:val="00580EF7"/>
    <w:rsid w:val="00583BDE"/>
    <w:rsid w:val="00591ECA"/>
    <w:rsid w:val="005A0B46"/>
    <w:rsid w:val="005A58D1"/>
    <w:rsid w:val="005B0431"/>
    <w:rsid w:val="005B2F95"/>
    <w:rsid w:val="005B3822"/>
    <w:rsid w:val="005B6098"/>
    <w:rsid w:val="005C1FA5"/>
    <w:rsid w:val="005C74E6"/>
    <w:rsid w:val="005D2F1B"/>
    <w:rsid w:val="005D5566"/>
    <w:rsid w:val="005E04D1"/>
    <w:rsid w:val="005E2F4B"/>
    <w:rsid w:val="005E4EB3"/>
    <w:rsid w:val="005E7D5F"/>
    <w:rsid w:val="005F298A"/>
    <w:rsid w:val="005F2BD6"/>
    <w:rsid w:val="005F51FB"/>
    <w:rsid w:val="006029D6"/>
    <w:rsid w:val="006115C7"/>
    <w:rsid w:val="0061404F"/>
    <w:rsid w:val="00620B33"/>
    <w:rsid w:val="00624028"/>
    <w:rsid w:val="0062571E"/>
    <w:rsid w:val="00633887"/>
    <w:rsid w:val="00643875"/>
    <w:rsid w:val="0064712A"/>
    <w:rsid w:val="00650E85"/>
    <w:rsid w:val="006513D8"/>
    <w:rsid w:val="00651F55"/>
    <w:rsid w:val="00655FC5"/>
    <w:rsid w:val="00656E2C"/>
    <w:rsid w:val="00661DAF"/>
    <w:rsid w:val="00662038"/>
    <w:rsid w:val="0066247D"/>
    <w:rsid w:val="006636E4"/>
    <w:rsid w:val="006637B2"/>
    <w:rsid w:val="00664799"/>
    <w:rsid w:val="006647E5"/>
    <w:rsid w:val="00667C0F"/>
    <w:rsid w:val="006766F9"/>
    <w:rsid w:val="006832F2"/>
    <w:rsid w:val="00697B0A"/>
    <w:rsid w:val="006A2AE4"/>
    <w:rsid w:val="006A4EBD"/>
    <w:rsid w:val="006D35AD"/>
    <w:rsid w:val="006E362B"/>
    <w:rsid w:val="006E3D77"/>
    <w:rsid w:val="007025D6"/>
    <w:rsid w:val="007118CD"/>
    <w:rsid w:val="00715777"/>
    <w:rsid w:val="00716996"/>
    <w:rsid w:val="007228C4"/>
    <w:rsid w:val="00722DD5"/>
    <w:rsid w:val="00725B48"/>
    <w:rsid w:val="00730D9D"/>
    <w:rsid w:val="00732F5A"/>
    <w:rsid w:val="0073481A"/>
    <w:rsid w:val="007412BC"/>
    <w:rsid w:val="007419C5"/>
    <w:rsid w:val="00743DA6"/>
    <w:rsid w:val="00745450"/>
    <w:rsid w:val="00746AE8"/>
    <w:rsid w:val="00751FCB"/>
    <w:rsid w:val="00756197"/>
    <w:rsid w:val="00760F4A"/>
    <w:rsid w:val="0076737A"/>
    <w:rsid w:val="007726FD"/>
    <w:rsid w:val="00775E4C"/>
    <w:rsid w:val="00783535"/>
    <w:rsid w:val="007863AC"/>
    <w:rsid w:val="0079407A"/>
    <w:rsid w:val="00795C6A"/>
    <w:rsid w:val="00796847"/>
    <w:rsid w:val="007A078E"/>
    <w:rsid w:val="007A0E47"/>
    <w:rsid w:val="007A2322"/>
    <w:rsid w:val="007A4DEA"/>
    <w:rsid w:val="007B3CC8"/>
    <w:rsid w:val="007B7042"/>
    <w:rsid w:val="007C4573"/>
    <w:rsid w:val="007D01C7"/>
    <w:rsid w:val="007D6A2F"/>
    <w:rsid w:val="007E3A58"/>
    <w:rsid w:val="007E4115"/>
    <w:rsid w:val="007F2C9A"/>
    <w:rsid w:val="007F38DE"/>
    <w:rsid w:val="007F5DEF"/>
    <w:rsid w:val="007F73A3"/>
    <w:rsid w:val="00801D7F"/>
    <w:rsid w:val="00807F68"/>
    <w:rsid w:val="00812D35"/>
    <w:rsid w:val="008228A2"/>
    <w:rsid w:val="008231B1"/>
    <w:rsid w:val="00826556"/>
    <w:rsid w:val="00830C48"/>
    <w:rsid w:val="00831B2F"/>
    <w:rsid w:val="00835CE1"/>
    <w:rsid w:val="0083749A"/>
    <w:rsid w:val="00840398"/>
    <w:rsid w:val="00841187"/>
    <w:rsid w:val="00844C99"/>
    <w:rsid w:val="00846D81"/>
    <w:rsid w:val="008544DE"/>
    <w:rsid w:val="00857664"/>
    <w:rsid w:val="008612EF"/>
    <w:rsid w:val="008765D2"/>
    <w:rsid w:val="00877C30"/>
    <w:rsid w:val="0088120A"/>
    <w:rsid w:val="008926A9"/>
    <w:rsid w:val="008970E6"/>
    <w:rsid w:val="008B0146"/>
    <w:rsid w:val="008B2CC5"/>
    <w:rsid w:val="008B2D5C"/>
    <w:rsid w:val="008B3F59"/>
    <w:rsid w:val="008B48A3"/>
    <w:rsid w:val="008C0823"/>
    <w:rsid w:val="008C25C0"/>
    <w:rsid w:val="008C35FB"/>
    <w:rsid w:val="008E6637"/>
    <w:rsid w:val="008F245F"/>
    <w:rsid w:val="008F2F70"/>
    <w:rsid w:val="00902936"/>
    <w:rsid w:val="009118DE"/>
    <w:rsid w:val="009174B6"/>
    <w:rsid w:val="0092284D"/>
    <w:rsid w:val="00932B6A"/>
    <w:rsid w:val="00936E6C"/>
    <w:rsid w:val="009449E4"/>
    <w:rsid w:val="00947B6E"/>
    <w:rsid w:val="00957AC3"/>
    <w:rsid w:val="00957EA1"/>
    <w:rsid w:val="00961360"/>
    <w:rsid w:val="00962E56"/>
    <w:rsid w:val="00970F54"/>
    <w:rsid w:val="00973628"/>
    <w:rsid w:val="00976DD5"/>
    <w:rsid w:val="00981E64"/>
    <w:rsid w:val="009868F1"/>
    <w:rsid w:val="009902F7"/>
    <w:rsid w:val="009963C6"/>
    <w:rsid w:val="009A1183"/>
    <w:rsid w:val="009A51D6"/>
    <w:rsid w:val="009B2DAF"/>
    <w:rsid w:val="009B38C6"/>
    <w:rsid w:val="009C325F"/>
    <w:rsid w:val="009C5979"/>
    <w:rsid w:val="009E23AE"/>
    <w:rsid w:val="009E28BD"/>
    <w:rsid w:val="009F1538"/>
    <w:rsid w:val="009F5A2C"/>
    <w:rsid w:val="009F7E08"/>
    <w:rsid w:val="00A0160A"/>
    <w:rsid w:val="00A037AD"/>
    <w:rsid w:val="00A058AA"/>
    <w:rsid w:val="00A0788C"/>
    <w:rsid w:val="00A118C4"/>
    <w:rsid w:val="00A44A22"/>
    <w:rsid w:val="00A50EE4"/>
    <w:rsid w:val="00A642A4"/>
    <w:rsid w:val="00A64FB0"/>
    <w:rsid w:val="00A84180"/>
    <w:rsid w:val="00A86A05"/>
    <w:rsid w:val="00A9404C"/>
    <w:rsid w:val="00A976DA"/>
    <w:rsid w:val="00AA3B72"/>
    <w:rsid w:val="00AA45D3"/>
    <w:rsid w:val="00AB6D9F"/>
    <w:rsid w:val="00AC1018"/>
    <w:rsid w:val="00AC622E"/>
    <w:rsid w:val="00AD11E3"/>
    <w:rsid w:val="00AD3C30"/>
    <w:rsid w:val="00AE0479"/>
    <w:rsid w:val="00AE0C2B"/>
    <w:rsid w:val="00AE33A5"/>
    <w:rsid w:val="00AF1B14"/>
    <w:rsid w:val="00B10D32"/>
    <w:rsid w:val="00B11C21"/>
    <w:rsid w:val="00B11E7E"/>
    <w:rsid w:val="00B12146"/>
    <w:rsid w:val="00B177E7"/>
    <w:rsid w:val="00B17BB0"/>
    <w:rsid w:val="00B215A0"/>
    <w:rsid w:val="00B30B14"/>
    <w:rsid w:val="00B3532E"/>
    <w:rsid w:val="00B3696D"/>
    <w:rsid w:val="00B50C79"/>
    <w:rsid w:val="00B53C73"/>
    <w:rsid w:val="00B601C2"/>
    <w:rsid w:val="00B6096A"/>
    <w:rsid w:val="00B65BC7"/>
    <w:rsid w:val="00B705D5"/>
    <w:rsid w:val="00B70E79"/>
    <w:rsid w:val="00B7518F"/>
    <w:rsid w:val="00B77A6C"/>
    <w:rsid w:val="00B810FE"/>
    <w:rsid w:val="00B813E1"/>
    <w:rsid w:val="00B81B7E"/>
    <w:rsid w:val="00B831BF"/>
    <w:rsid w:val="00B959A3"/>
    <w:rsid w:val="00B968E5"/>
    <w:rsid w:val="00BA66A6"/>
    <w:rsid w:val="00BC26D0"/>
    <w:rsid w:val="00BC49AF"/>
    <w:rsid w:val="00BC6AA8"/>
    <w:rsid w:val="00BC6DF0"/>
    <w:rsid w:val="00BD1352"/>
    <w:rsid w:val="00BD5BDC"/>
    <w:rsid w:val="00BE08D6"/>
    <w:rsid w:val="00BE1492"/>
    <w:rsid w:val="00BE1524"/>
    <w:rsid w:val="00BE2BB1"/>
    <w:rsid w:val="00BE39DB"/>
    <w:rsid w:val="00BF0B9E"/>
    <w:rsid w:val="00BF1825"/>
    <w:rsid w:val="00BF366C"/>
    <w:rsid w:val="00BF38B3"/>
    <w:rsid w:val="00BF4B49"/>
    <w:rsid w:val="00BF6AE5"/>
    <w:rsid w:val="00C01429"/>
    <w:rsid w:val="00C02CF3"/>
    <w:rsid w:val="00C10709"/>
    <w:rsid w:val="00C10ADB"/>
    <w:rsid w:val="00C1541D"/>
    <w:rsid w:val="00C20ED1"/>
    <w:rsid w:val="00C232E9"/>
    <w:rsid w:val="00C24299"/>
    <w:rsid w:val="00C35E97"/>
    <w:rsid w:val="00C3657C"/>
    <w:rsid w:val="00C41003"/>
    <w:rsid w:val="00C471B3"/>
    <w:rsid w:val="00C52328"/>
    <w:rsid w:val="00C52B81"/>
    <w:rsid w:val="00C54827"/>
    <w:rsid w:val="00C5526A"/>
    <w:rsid w:val="00C57EE1"/>
    <w:rsid w:val="00C6745D"/>
    <w:rsid w:val="00C71317"/>
    <w:rsid w:val="00C744E2"/>
    <w:rsid w:val="00C84E42"/>
    <w:rsid w:val="00C976E2"/>
    <w:rsid w:val="00CA4559"/>
    <w:rsid w:val="00CA736E"/>
    <w:rsid w:val="00CB0129"/>
    <w:rsid w:val="00CB4480"/>
    <w:rsid w:val="00CC0EDF"/>
    <w:rsid w:val="00CC1B09"/>
    <w:rsid w:val="00CC1BB4"/>
    <w:rsid w:val="00CC6439"/>
    <w:rsid w:val="00CD7E11"/>
    <w:rsid w:val="00CF7B4D"/>
    <w:rsid w:val="00D007EA"/>
    <w:rsid w:val="00D05B3E"/>
    <w:rsid w:val="00D14BC6"/>
    <w:rsid w:val="00D154A4"/>
    <w:rsid w:val="00D1570C"/>
    <w:rsid w:val="00D1602B"/>
    <w:rsid w:val="00D23155"/>
    <w:rsid w:val="00D2354D"/>
    <w:rsid w:val="00D32011"/>
    <w:rsid w:val="00D322E9"/>
    <w:rsid w:val="00D35723"/>
    <w:rsid w:val="00D36222"/>
    <w:rsid w:val="00D4173B"/>
    <w:rsid w:val="00D43BB3"/>
    <w:rsid w:val="00D5373F"/>
    <w:rsid w:val="00D54A8C"/>
    <w:rsid w:val="00D6053A"/>
    <w:rsid w:val="00D6272E"/>
    <w:rsid w:val="00D63E9D"/>
    <w:rsid w:val="00D7680A"/>
    <w:rsid w:val="00D830E5"/>
    <w:rsid w:val="00D8540B"/>
    <w:rsid w:val="00D8569B"/>
    <w:rsid w:val="00D8739F"/>
    <w:rsid w:val="00D946A3"/>
    <w:rsid w:val="00D96C35"/>
    <w:rsid w:val="00D97607"/>
    <w:rsid w:val="00DA1505"/>
    <w:rsid w:val="00DA1C54"/>
    <w:rsid w:val="00DA6115"/>
    <w:rsid w:val="00DA7F69"/>
    <w:rsid w:val="00DB04A8"/>
    <w:rsid w:val="00DB1A25"/>
    <w:rsid w:val="00DB21E5"/>
    <w:rsid w:val="00DB25CE"/>
    <w:rsid w:val="00DB504E"/>
    <w:rsid w:val="00DC117C"/>
    <w:rsid w:val="00DC4555"/>
    <w:rsid w:val="00DD1CC0"/>
    <w:rsid w:val="00DD23EF"/>
    <w:rsid w:val="00DD52DD"/>
    <w:rsid w:val="00DD63FD"/>
    <w:rsid w:val="00DE6060"/>
    <w:rsid w:val="00E01561"/>
    <w:rsid w:val="00E054F5"/>
    <w:rsid w:val="00E064E2"/>
    <w:rsid w:val="00E2753B"/>
    <w:rsid w:val="00E33BEC"/>
    <w:rsid w:val="00E34BCB"/>
    <w:rsid w:val="00E4260C"/>
    <w:rsid w:val="00E4325F"/>
    <w:rsid w:val="00E455B4"/>
    <w:rsid w:val="00E4673F"/>
    <w:rsid w:val="00E60FF7"/>
    <w:rsid w:val="00E65AAA"/>
    <w:rsid w:val="00E67E67"/>
    <w:rsid w:val="00E80733"/>
    <w:rsid w:val="00E91AF9"/>
    <w:rsid w:val="00E93A27"/>
    <w:rsid w:val="00EA4C8E"/>
    <w:rsid w:val="00EB5520"/>
    <w:rsid w:val="00EB70C8"/>
    <w:rsid w:val="00EC145D"/>
    <w:rsid w:val="00EC35E5"/>
    <w:rsid w:val="00ED402E"/>
    <w:rsid w:val="00ED5744"/>
    <w:rsid w:val="00EE1C7B"/>
    <w:rsid w:val="00EE2046"/>
    <w:rsid w:val="00EF53C7"/>
    <w:rsid w:val="00F15A62"/>
    <w:rsid w:val="00F23C69"/>
    <w:rsid w:val="00F2590F"/>
    <w:rsid w:val="00F261D3"/>
    <w:rsid w:val="00F26403"/>
    <w:rsid w:val="00F3138D"/>
    <w:rsid w:val="00F33A7A"/>
    <w:rsid w:val="00F34485"/>
    <w:rsid w:val="00F35137"/>
    <w:rsid w:val="00F356B2"/>
    <w:rsid w:val="00F47C17"/>
    <w:rsid w:val="00F50001"/>
    <w:rsid w:val="00F50BC0"/>
    <w:rsid w:val="00F5159C"/>
    <w:rsid w:val="00F566BB"/>
    <w:rsid w:val="00F60E9A"/>
    <w:rsid w:val="00F610E6"/>
    <w:rsid w:val="00F63971"/>
    <w:rsid w:val="00F65278"/>
    <w:rsid w:val="00F65FA3"/>
    <w:rsid w:val="00F726CD"/>
    <w:rsid w:val="00F73C87"/>
    <w:rsid w:val="00F81FFA"/>
    <w:rsid w:val="00F82000"/>
    <w:rsid w:val="00F835E6"/>
    <w:rsid w:val="00F85457"/>
    <w:rsid w:val="00F87873"/>
    <w:rsid w:val="00FA55CD"/>
    <w:rsid w:val="00FA70D6"/>
    <w:rsid w:val="00FB0CA7"/>
    <w:rsid w:val="00FC48B1"/>
    <w:rsid w:val="00FE214F"/>
    <w:rsid w:val="00FE7A56"/>
    <w:rsid w:val="0B273B62"/>
    <w:rsid w:val="0C3CCFDD"/>
    <w:rsid w:val="0C45EADC"/>
    <w:rsid w:val="138114BF"/>
    <w:rsid w:val="1BD16B46"/>
    <w:rsid w:val="23D2C897"/>
    <w:rsid w:val="2609F468"/>
    <w:rsid w:val="27E7A3C1"/>
    <w:rsid w:val="33599A18"/>
    <w:rsid w:val="51289EB5"/>
    <w:rsid w:val="51BF1D78"/>
    <w:rsid w:val="595085CB"/>
    <w:rsid w:val="62DC600C"/>
    <w:rsid w:val="64583808"/>
    <w:rsid w:val="68C2D83E"/>
    <w:rsid w:val="7390A370"/>
    <w:rsid w:val="75BB57BC"/>
    <w:rsid w:val="7DE4AEE4"/>
    <w:rsid w:val="7F868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vertical-relative:bottom-margin-area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ECD4B56"/>
  <w15:chartTrackingRefBased/>
  <w15:docId w15:val="{B2FEA415-C299-4DE2-BA38-7A97D7DA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6098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sz w:val="22"/>
      <w:szCs w:val="22"/>
    </w:rPr>
  </w:style>
  <w:style w:type="paragraph" w:styleId="Heading1">
    <w:name w:val="heading 1"/>
    <w:basedOn w:val="Normal"/>
    <w:next w:val="Normal"/>
    <w:autoRedefine/>
    <w:qFormat/>
    <w:rsid w:val="008F2F70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</w:tabs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autoRedefine/>
    <w:qFormat/>
    <w:rsid w:val="008F2F70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</w:tabs>
      <w:outlineLvl w:val="1"/>
    </w:pPr>
    <w:rPr>
      <w:b/>
      <w:i/>
      <w:iCs/>
      <w:sz w:val="28"/>
    </w:rPr>
  </w:style>
  <w:style w:type="paragraph" w:styleId="Heading3">
    <w:name w:val="heading 3"/>
    <w:basedOn w:val="Normal"/>
    <w:next w:val="Normal"/>
    <w:autoRedefine/>
    <w:qFormat/>
    <w:rsid w:val="008F2F70"/>
    <w:pPr>
      <w:keepNext/>
      <w:tabs>
        <w:tab w:val="clear" w:pos="360"/>
        <w:tab w:val="clear" w:pos="720"/>
        <w:tab w:val="clear" w:pos="1080"/>
        <w:tab w:val="clear" w:pos="1800"/>
        <w:tab w:val="clear" w:pos="2160"/>
        <w:tab w:val="clear" w:pos="2520"/>
        <w:tab w:val="clear" w:pos="2880"/>
      </w:tabs>
      <w:outlineLvl w:val="2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F2F7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enter" w:pos="4320"/>
        <w:tab w:val="right" w:pos="8640"/>
      </w:tabs>
    </w:pPr>
  </w:style>
  <w:style w:type="paragraph" w:styleId="Footer">
    <w:name w:val="footer"/>
    <w:basedOn w:val="Normal"/>
    <w:rsid w:val="008F2F7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F2F70"/>
  </w:style>
  <w:style w:type="paragraph" w:customStyle="1" w:styleId="TableText">
    <w:name w:val="Table Text"/>
    <w:basedOn w:val="Normal"/>
    <w:rsid w:val="008F2F7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</w:tabs>
      <w:overflowPunct w:val="0"/>
      <w:autoSpaceDE w:val="0"/>
      <w:autoSpaceDN w:val="0"/>
      <w:adjustRightInd w:val="0"/>
      <w:textAlignment w:val="baseline"/>
    </w:pPr>
    <w:rPr>
      <w:color w:val="000000"/>
      <w:szCs w:val="20"/>
    </w:rPr>
  </w:style>
  <w:style w:type="paragraph" w:styleId="BalloonText">
    <w:name w:val="Balloon Text"/>
    <w:basedOn w:val="Normal"/>
    <w:link w:val="BalloonTextChar"/>
    <w:rsid w:val="00BE08D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BE08D6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97607"/>
    <w:pPr>
      <w:widowControl w:val="0"/>
      <w:autoSpaceDE w:val="0"/>
      <w:autoSpaceDN w:val="0"/>
      <w:adjustRightInd w:val="0"/>
    </w:pPr>
    <w:rPr>
      <w:rFonts w:ascii="Calibri" w:hAnsi="Calibri" w:cs="Calibri"/>
      <w:iCs/>
      <w:color w:val="000000"/>
      <w:sz w:val="24"/>
      <w:szCs w:val="24"/>
    </w:rPr>
  </w:style>
  <w:style w:type="character" w:styleId="CommentReference">
    <w:name w:val="annotation reference"/>
    <w:rsid w:val="002609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09C3"/>
    <w:rPr>
      <w:sz w:val="20"/>
      <w:szCs w:val="20"/>
    </w:rPr>
  </w:style>
  <w:style w:type="character" w:customStyle="1" w:styleId="CommentTextChar">
    <w:name w:val="Comment Text Char"/>
    <w:link w:val="CommentText"/>
    <w:rsid w:val="002609C3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609C3"/>
    <w:rPr>
      <w:b/>
      <w:bCs/>
    </w:rPr>
  </w:style>
  <w:style w:type="character" w:customStyle="1" w:styleId="CommentSubjectChar">
    <w:name w:val="Comment Subject Char"/>
    <w:link w:val="CommentSubject"/>
    <w:rsid w:val="002609C3"/>
    <w:rPr>
      <w:rFonts w:ascii="Calibri" w:hAnsi="Calibri"/>
      <w:b/>
      <w:bCs/>
    </w:rPr>
  </w:style>
  <w:style w:type="paragraph" w:customStyle="1" w:styleId="paragraph">
    <w:name w:val="paragraph"/>
    <w:basedOn w:val="Normal"/>
    <w:rsid w:val="001C57F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</w:tabs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1C57F6"/>
  </w:style>
  <w:style w:type="character" w:customStyle="1" w:styleId="eop">
    <w:name w:val="eop"/>
    <w:basedOn w:val="DefaultParagraphFont"/>
    <w:rsid w:val="001C57F6"/>
  </w:style>
  <w:style w:type="character" w:customStyle="1" w:styleId="contentcontrolboundarysink">
    <w:name w:val="contentcontrolboundarysink"/>
    <w:basedOn w:val="DefaultParagraphFont"/>
    <w:rsid w:val="001C57F6"/>
  </w:style>
  <w:style w:type="character" w:styleId="Mention">
    <w:name w:val="Mention"/>
    <w:basedOn w:val="DefaultParagraphFont"/>
    <w:uiPriority w:val="99"/>
    <w:unhideWhenUsed/>
    <w:rsid w:val="00E01561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58D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</w:tabs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PlaceholderText">
    <w:name w:val="Placeholder Text"/>
    <w:basedOn w:val="DefaultParagraphFont"/>
    <w:uiPriority w:val="99"/>
    <w:rsid w:val="005A58D1"/>
    <w:rPr>
      <w:color w:val="808080"/>
    </w:rPr>
  </w:style>
  <w:style w:type="paragraph" w:styleId="Revision">
    <w:name w:val="Revision"/>
    <w:hidden/>
    <w:uiPriority w:val="99"/>
    <w:semiHidden/>
    <w:rsid w:val="00124AC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5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1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8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ne.Najjar\Desktop\DCEO%20Standard%20Letter%20Template%20-%20Updated%203.8.2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320326E629BF246B94851BBD8282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22525-8435-CF41-8BB0-B62CC1B3B082}"/>
      </w:docPartPr>
      <w:docPartBody>
        <w:p w:rsidR="00277F43" w:rsidRDefault="00277F43">
          <w:pPr>
            <w:pStyle w:val="5320326E629BF246B94851BBD8282190"/>
          </w:pPr>
          <w:r w:rsidRPr="00C61C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781D593ECA93418F322BF83A983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B3D0F-E1F8-F940-93BE-D07D19F85102}"/>
      </w:docPartPr>
      <w:docPartBody>
        <w:p w:rsidR="00277F43" w:rsidRDefault="00277F43">
          <w:pPr>
            <w:pStyle w:val="8E781D593ECA93418F322BF83A9831A2"/>
          </w:pPr>
          <w:r w:rsidRPr="00842A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BC82D5257BC643A50FFB68DD9E2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7048D-D7F1-5A45-B020-99B74C6EB21B}"/>
      </w:docPartPr>
      <w:docPartBody>
        <w:p w:rsidR="00277F43" w:rsidRDefault="00277F43">
          <w:pPr>
            <w:pStyle w:val="50BC82D5257BC643A50FFB68DD9E27CA"/>
          </w:pPr>
          <w:r w:rsidRPr="00842A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91061262146B4BA5E5A12515271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45A14-F5C5-854C-8292-BD24B4C8DDBC}"/>
      </w:docPartPr>
      <w:docPartBody>
        <w:p w:rsidR="00277F43" w:rsidRDefault="00277F43">
          <w:pPr>
            <w:pStyle w:val="9591061262146B4BA5E5A12515271F90"/>
          </w:pPr>
          <w:r w:rsidRPr="00842A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859CE94498DB4E9C08608DF3D0B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8E515-AF0C-754D-BE5A-D499134BCD3B}"/>
      </w:docPartPr>
      <w:docPartBody>
        <w:p w:rsidR="00277F43" w:rsidRDefault="00277F43">
          <w:pPr>
            <w:pStyle w:val="BD859CE94498DB4E9C08608DF3D0B089"/>
          </w:pPr>
          <w:r w:rsidRPr="00842A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AED02C72676E49BA53F18AB6271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12031-F627-2B49-9BD8-09D1CF2FF734}"/>
      </w:docPartPr>
      <w:docPartBody>
        <w:p w:rsidR="00277F43" w:rsidRDefault="00277F43">
          <w:pPr>
            <w:pStyle w:val="7DAED02C72676E49BA53F18AB6271CE3"/>
          </w:pPr>
          <w:r w:rsidRPr="00C61C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49F7293C4648B3B9180CFEDC486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E264F-8B0C-4511-875E-3A3B414353B4}"/>
      </w:docPartPr>
      <w:docPartBody>
        <w:p w:rsidR="00AC53E2" w:rsidRDefault="00AC53E2">
          <w:pPr>
            <w:pStyle w:val="7149F7293C4648B3B9180CFEDC486F41"/>
          </w:pPr>
          <w:r w:rsidRPr="00C61C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8F53E-3210-4758-A42F-891C0222784D}"/>
      </w:docPartPr>
      <w:docPartBody>
        <w:p w:rsidR="00060159" w:rsidRDefault="00060159">
          <w:r w:rsidRPr="00C7061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F43"/>
    <w:rsid w:val="00060159"/>
    <w:rsid w:val="00277F43"/>
    <w:rsid w:val="002F0D03"/>
    <w:rsid w:val="00A54929"/>
    <w:rsid w:val="00AC53E2"/>
    <w:rsid w:val="00CB1CA1"/>
    <w:rsid w:val="00D04C26"/>
    <w:rsid w:val="00E1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060159"/>
    <w:rPr>
      <w:color w:val="808080"/>
    </w:rPr>
  </w:style>
  <w:style w:type="paragraph" w:customStyle="1" w:styleId="5320326E629BF246B94851BBD8282190">
    <w:name w:val="5320326E629BF246B94851BBD8282190"/>
  </w:style>
  <w:style w:type="paragraph" w:customStyle="1" w:styleId="8E781D593ECA93418F322BF83A9831A2">
    <w:name w:val="8E781D593ECA93418F322BF83A9831A2"/>
  </w:style>
  <w:style w:type="paragraph" w:customStyle="1" w:styleId="50BC82D5257BC643A50FFB68DD9E27CA">
    <w:name w:val="50BC82D5257BC643A50FFB68DD9E27CA"/>
  </w:style>
  <w:style w:type="paragraph" w:customStyle="1" w:styleId="9591061262146B4BA5E5A12515271F90">
    <w:name w:val="9591061262146B4BA5E5A12515271F90"/>
  </w:style>
  <w:style w:type="paragraph" w:customStyle="1" w:styleId="BD859CE94498DB4E9C08608DF3D0B089">
    <w:name w:val="BD859CE94498DB4E9C08608DF3D0B089"/>
  </w:style>
  <w:style w:type="paragraph" w:customStyle="1" w:styleId="7DAED02C72676E49BA53F18AB6271CE3">
    <w:name w:val="7DAED02C72676E49BA53F18AB6271CE3"/>
  </w:style>
  <w:style w:type="paragraph" w:customStyle="1" w:styleId="7149F7293C4648B3B9180CFEDC486F41">
    <w:name w:val="7149F7293C4648B3B9180CFEDC486F41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>2015-12-31T06:00:00+00:00</_DCDateModified>
    <_DCDateCreated xmlns="http://schemas.microsoft.com/sharepoint/v3/fields">1999-11-29T06:00:00+00:00</_DCDateCreated>
    <Bureau_x0020_List xmlns="d824be74-c0e5-46c9-99f1-988bfcfbf0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E8A2373E07647B8245DDCE6AE90AD" ma:contentTypeVersion="19" ma:contentTypeDescription="Create a new document." ma:contentTypeScope="" ma:versionID="dd61afad87220c5800836b18ab00e5f2">
  <xsd:schema xmlns:xsd="http://www.w3.org/2001/XMLSchema" xmlns:xs="http://www.w3.org/2001/XMLSchema" xmlns:p="http://schemas.microsoft.com/office/2006/metadata/properties" xmlns:ns2="d824be74-c0e5-46c9-99f1-988bfcfbf0bb" xmlns:ns3="http://schemas.microsoft.com/sharepoint/v3/fields" xmlns:ns4="e4974438-7ff5-4933-b784-af82d6e77bd1" targetNamespace="http://schemas.microsoft.com/office/2006/metadata/properties" ma:root="true" ma:fieldsID="4be073f2cbee395a0c95c66274fbe1fe" ns2:_="" ns3:_="" ns4:_="">
    <xsd:import namespace="d824be74-c0e5-46c9-99f1-988bfcfbf0bb"/>
    <xsd:import namespace="http://schemas.microsoft.com/sharepoint/v3/fields"/>
    <xsd:import namespace="e4974438-7ff5-4933-b784-af82d6e77bd1"/>
    <xsd:element name="properties">
      <xsd:complexType>
        <xsd:sequence>
          <xsd:element name="documentManagement">
            <xsd:complexType>
              <xsd:all>
                <xsd:element ref="ns2:Bureau_x0020_List" minOccurs="0"/>
                <xsd:element ref="ns3:_DCDateModified" minOccurs="0"/>
                <xsd:element ref="ns3:_DCDateCreated" minOccurs="0"/>
                <xsd:element ref="ns4:Burea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4be74-c0e5-46c9-99f1-988bfcfbf0bb" elementFormDefault="qualified">
    <xsd:import namespace="http://schemas.microsoft.com/office/2006/documentManagement/types"/>
    <xsd:import namespace="http://schemas.microsoft.com/office/infopath/2007/PartnerControls"/>
    <xsd:element name="Bureau_x0020_List" ma:index="2" nillable="true" ma:displayName="DCEO Bureau" ma:format="Dropdown" ma:internalName="Bureau_x0020_List" ma:readOnly="false">
      <xsd:simpleType>
        <xsd:union memberTypes="dms:Text">
          <xsd:simpleType>
            <xsd:restriction base="dms:Choice">
              <xsd:enumeration value="_Agencywide"/>
              <xsd:enumeration value="Accountability Office"/>
              <xsd:enumeration value="Budget"/>
              <xsd:enumeration value="Business Development"/>
              <xsd:enumeration value="Coal"/>
              <xsd:enumeration value="Community Development"/>
              <xsd:enumeration value="Director Office"/>
              <xsd:enumeration value="Employment and Training"/>
              <xsd:enumeration value="Energy and Recycling"/>
              <xsd:enumeration value="Entrepreneurship Innovation and Technology"/>
              <xsd:enumeration value="Film Office"/>
              <xsd:enumeration value="Financial Management"/>
              <xsd:enumeration value="Homeland Security Mkt Dev"/>
              <xsd:enumeration value="Human Resources"/>
              <xsd:enumeration value="Information Management"/>
              <xsd:enumeration value="Legal"/>
              <xsd:enumeration value="Legislative Affairs"/>
              <xsd:enumeration value="Management Operations"/>
              <xsd:enumeration value="Office of Energy Assistance"/>
              <xsd:enumeration value="Office of Trade and Investment"/>
              <xsd:enumeration value="Regional Economic Development"/>
              <xsd:enumeration value="Technology and Industrial Competitiveness"/>
              <xsd:enumeration value="Tourism"/>
              <xsd:enumeration value="Urban Assistanc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Modified" ma:index="3" nillable="true" ma:displayName="Date Modified" ma:default="[today]" ma:description="The date on which this resource was last modified" ma:format="DateOnly" ma:internalName="_DCDateModified" ma:readOnly="false">
      <xsd:simpleType>
        <xsd:restriction base="dms:DateTime"/>
      </xsd:simpleType>
    </xsd:element>
    <xsd:element name="_DCDateCreated" ma:index="6" nillable="true" ma:displayName="Date Created" ma:description="The date on which this resource was created" ma:format="DateOnly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74438-7ff5-4933-b784-af82d6e77bd1" elementFormDefault="qualified">
    <xsd:import namespace="http://schemas.microsoft.com/office/2006/documentManagement/types"/>
    <xsd:import namespace="http://schemas.microsoft.com/office/infopath/2007/PartnerControls"/>
    <xsd:element name="Bureau" ma:index="9" nillable="true" ma:displayName="Bureau" ma:internalName="Bureau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4" ma:displayName="Comments"/>
        <xsd:element name="keywords" minOccurs="0" maxOccurs="1" type="xsd:string" ma:index="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1191A-E879-4F49-9F0A-9B03ACB2D15F}">
  <ds:schemaRefs>
    <ds:schemaRef ds:uri="d824be74-c0e5-46c9-99f1-988bfcfbf0b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e4974438-7ff5-4933-b784-af82d6e77bd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C9527D-1069-4B6D-A3FE-8B301EF12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4be74-c0e5-46c9-99f1-988bfcfbf0bb"/>
    <ds:schemaRef ds:uri="http://schemas.microsoft.com/sharepoint/v3/fields"/>
    <ds:schemaRef ds:uri="e4974438-7ff5-4933-b784-af82d6e77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563CE2-88A9-443C-A41E-CC58979CE3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2640D0-F547-4E67-8A23-2B87BAF1DDC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98F32C0-1C85-4AED-AB8F-D3CC22194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DCEO Standard Letter Template - Updated 3.8.23.dotx</Template>
  <TotalTime>1</TotalTime>
  <Pages>1</Pages>
  <Words>317</Words>
  <Characters>1814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_DCEO Letterhead_ColorLogo</vt:lpstr>
    </vt:vector>
  </TitlesOfParts>
  <Company>ILDCEO</Company>
  <LinksUpToDate>false</LinksUpToDate>
  <CharactersWithSpaces>2127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_DCEO Letterhead_ColorLogo</dc:title>
  <dc:subject/>
  <dc:creator>Najjar, Claudine</dc:creator>
  <cp:keywords/>
  <dc:description>New Color Logo</dc:description>
  <cp:lastModifiedBy>Bott, Courtney L.</cp:lastModifiedBy>
  <cp:revision>2</cp:revision>
  <cp:lastPrinted>2024-07-02T19:03:00Z</cp:lastPrinted>
  <dcterms:created xsi:type="dcterms:W3CDTF">2024-08-06T20:02:00Z</dcterms:created>
  <dcterms:modified xsi:type="dcterms:W3CDTF">2024-08-06T20:02:00Z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0x010100E24E8A2373E07647B8245DDCE6AE90AD</vt:lpwstr>
  </property>
  <property fmtid="{D5CDD505-2E9C-101B-9397-08002B2CF9AE}" pid="3" name="Order">
    <vt:r8>8000</vt:r8>
  </property>
</Properties>
</file>